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023" w:rsidRDefault="00000A52" w:rsidP="00933023">
      <w:pPr>
        <w:jc w:val="both"/>
        <w:rPr>
          <w:rFonts w:cs="Arial"/>
        </w:rPr>
      </w:pPr>
      <w:r>
        <w:rPr>
          <w:rFonts w:cs="Arial"/>
          <w:sz w:val="20"/>
        </w:rPr>
        <w:t xml:space="preserve"> </w:t>
      </w:r>
      <w:r w:rsidR="00933023">
        <w:rPr>
          <w:rFonts w:cs="Arial"/>
        </w:rPr>
        <w:t>15</w:t>
      </w:r>
      <w:r w:rsidR="00933023" w:rsidRPr="00AF2847">
        <w:rPr>
          <w:rFonts w:cs="Arial"/>
          <w:vertAlign w:val="superscript"/>
        </w:rPr>
        <w:t>th</w:t>
      </w:r>
      <w:r w:rsidR="00933023">
        <w:rPr>
          <w:rFonts w:cs="Arial"/>
        </w:rPr>
        <w:t xml:space="preserve"> February</w:t>
      </w:r>
      <w:r w:rsidR="00933023">
        <w:rPr>
          <w:rFonts w:cs="Arial"/>
        </w:rPr>
        <w:t>,</w:t>
      </w:r>
      <w:bookmarkStart w:id="0" w:name="_GoBack"/>
      <w:bookmarkEnd w:id="0"/>
      <w:r w:rsidR="00933023">
        <w:rPr>
          <w:rFonts w:cs="Arial"/>
        </w:rPr>
        <w:t xml:space="preserve"> 2019</w:t>
      </w:r>
    </w:p>
    <w:p w:rsidR="00933023" w:rsidRPr="005A1951" w:rsidRDefault="00933023" w:rsidP="00933023">
      <w:pPr>
        <w:jc w:val="center"/>
        <w:rPr>
          <w:rFonts w:cs="Arial"/>
          <w:b/>
          <w:u w:val="single"/>
        </w:rPr>
      </w:pPr>
      <w:r w:rsidRPr="005A1951">
        <w:rPr>
          <w:rFonts w:cs="Arial"/>
          <w:b/>
          <w:u w:val="single"/>
        </w:rPr>
        <w:t>Year 6 Dance Competition</w:t>
      </w:r>
    </w:p>
    <w:p w:rsidR="00933023" w:rsidRDefault="00933023" w:rsidP="00933023">
      <w:pPr>
        <w:rPr>
          <w:rFonts w:cs="Arial"/>
        </w:rPr>
      </w:pPr>
    </w:p>
    <w:p w:rsidR="00933023" w:rsidRDefault="00933023" w:rsidP="00933023">
      <w:pPr>
        <w:jc w:val="both"/>
        <w:rPr>
          <w:rFonts w:cs="Arial"/>
        </w:rPr>
      </w:pPr>
      <w:r>
        <w:rPr>
          <w:rFonts w:cs="Arial"/>
        </w:rPr>
        <w:t>Dear Parent/Carer,</w:t>
      </w:r>
    </w:p>
    <w:p w:rsidR="00933023" w:rsidRDefault="00933023" w:rsidP="00933023">
      <w:pPr>
        <w:jc w:val="both"/>
        <w:rPr>
          <w:rFonts w:cs="Arial"/>
        </w:rPr>
      </w:pPr>
    </w:p>
    <w:p w:rsidR="00933023" w:rsidRDefault="00933023" w:rsidP="00933023">
      <w:pPr>
        <w:jc w:val="both"/>
        <w:rPr>
          <w:rFonts w:cs="Arial"/>
        </w:rPr>
      </w:pPr>
      <w:r>
        <w:rPr>
          <w:rFonts w:cs="Arial"/>
        </w:rPr>
        <w:t>As part of our WWII topic, we are planning to host a Strictly Come Dancing Lindy Hop Competition.</w:t>
      </w:r>
    </w:p>
    <w:p w:rsidR="00933023" w:rsidRDefault="00933023" w:rsidP="00933023">
      <w:pPr>
        <w:jc w:val="both"/>
        <w:rPr>
          <w:rFonts w:cs="Arial"/>
        </w:rPr>
      </w:pPr>
    </w:p>
    <w:p w:rsidR="00933023" w:rsidRDefault="00933023" w:rsidP="00933023">
      <w:pPr>
        <w:jc w:val="both"/>
        <w:rPr>
          <w:rFonts w:cs="Arial"/>
        </w:rPr>
      </w:pPr>
      <w:r>
        <w:rPr>
          <w:rFonts w:cs="Arial"/>
        </w:rPr>
        <w:t>In order to make this as authentic an experience as possible, we would like children to come in 1940’s costume.  We have included some ideas to help you with this.</w:t>
      </w:r>
    </w:p>
    <w:p w:rsidR="00933023" w:rsidRDefault="00933023" w:rsidP="00933023">
      <w:pPr>
        <w:jc w:val="both"/>
        <w:rPr>
          <w:rFonts w:cs="Arial"/>
        </w:rPr>
      </w:pPr>
    </w:p>
    <w:p w:rsidR="00933023" w:rsidRDefault="00933023" w:rsidP="00933023">
      <w:pPr>
        <w:jc w:val="both"/>
        <w:rPr>
          <w:rFonts w:cs="Arial"/>
        </w:rPr>
      </w:pPr>
      <w:r>
        <w:rPr>
          <w:rFonts w:cs="Arial"/>
        </w:rPr>
        <w:t>We would like to invite parents to be our audience for this event. The competition will take place on Friday 22</w:t>
      </w:r>
      <w:r w:rsidRPr="00AF2847">
        <w:rPr>
          <w:rFonts w:cs="Arial"/>
          <w:vertAlign w:val="superscript"/>
        </w:rPr>
        <w:t>nd</w:t>
      </w:r>
      <w:r>
        <w:rPr>
          <w:rFonts w:cs="Arial"/>
        </w:rPr>
        <w:t xml:space="preserve"> March</w:t>
      </w:r>
      <w:r>
        <w:rPr>
          <w:rFonts w:cs="Arial"/>
        </w:rPr>
        <w:t>, 2019</w:t>
      </w:r>
      <w:r>
        <w:rPr>
          <w:rFonts w:cs="Arial"/>
          <w:b/>
        </w:rPr>
        <w:t xml:space="preserve">.  </w:t>
      </w:r>
      <w:r>
        <w:rPr>
          <w:rFonts w:cs="Arial"/>
        </w:rPr>
        <w:t>It will start at 9.00am and finish at approximately 11.30am.  Please ensure you return the reply slip below</w:t>
      </w:r>
      <w:r>
        <w:rPr>
          <w:rFonts w:cs="Arial"/>
        </w:rPr>
        <w:t xml:space="preserve"> no later </w:t>
      </w:r>
      <w:proofErr w:type="spellStart"/>
      <w:r>
        <w:rPr>
          <w:rFonts w:cs="Arial"/>
        </w:rPr>
        <w:t>that</w:t>
      </w:r>
      <w:proofErr w:type="spellEnd"/>
      <w:r>
        <w:rPr>
          <w:rFonts w:cs="Arial"/>
        </w:rPr>
        <w:t xml:space="preserve"> Friday 8</w:t>
      </w:r>
      <w:r w:rsidRPr="00933023">
        <w:rPr>
          <w:rFonts w:cs="Arial"/>
          <w:vertAlign w:val="superscript"/>
        </w:rPr>
        <w:t>th</w:t>
      </w:r>
      <w:r>
        <w:rPr>
          <w:rFonts w:cs="Arial"/>
        </w:rPr>
        <w:t xml:space="preserve"> March, 2019</w:t>
      </w:r>
      <w:r>
        <w:rPr>
          <w:rFonts w:cs="Arial"/>
        </w:rPr>
        <w:t xml:space="preserve"> as we have limited space.</w:t>
      </w:r>
    </w:p>
    <w:p w:rsidR="00933023" w:rsidRDefault="00933023" w:rsidP="00933023">
      <w:pPr>
        <w:jc w:val="both"/>
        <w:rPr>
          <w:rFonts w:cs="Arial"/>
        </w:rPr>
      </w:pPr>
    </w:p>
    <w:p w:rsidR="00933023" w:rsidRDefault="00933023" w:rsidP="00933023">
      <w:pPr>
        <w:jc w:val="both"/>
        <w:rPr>
          <w:rFonts w:cs="Arial"/>
        </w:rPr>
      </w:pPr>
      <w:r>
        <w:rPr>
          <w:rFonts w:cs="Arial"/>
        </w:rPr>
        <w:t>Thank you for your support in this event and what will hopefully be a fantastic culmination of our work on our WWII topic.</w:t>
      </w:r>
    </w:p>
    <w:p w:rsidR="00933023" w:rsidRDefault="00933023" w:rsidP="00933023">
      <w:pPr>
        <w:jc w:val="both"/>
        <w:rPr>
          <w:rFonts w:cs="Arial"/>
        </w:rPr>
      </w:pPr>
    </w:p>
    <w:p w:rsidR="00933023" w:rsidRDefault="00933023" w:rsidP="00933023">
      <w:pPr>
        <w:jc w:val="both"/>
        <w:rPr>
          <w:rFonts w:cs="Arial"/>
        </w:rPr>
      </w:pPr>
      <w:r>
        <w:rPr>
          <w:rFonts w:cs="Arial"/>
        </w:rPr>
        <w:t>Yours faithfully,</w:t>
      </w:r>
    </w:p>
    <w:p w:rsidR="00933023" w:rsidRDefault="00933023" w:rsidP="00933023">
      <w:pPr>
        <w:jc w:val="both"/>
        <w:rPr>
          <w:rFonts w:cs="Arial"/>
        </w:rPr>
      </w:pPr>
    </w:p>
    <w:p w:rsidR="00933023" w:rsidRDefault="00933023" w:rsidP="00933023">
      <w:pPr>
        <w:jc w:val="both"/>
        <w:rPr>
          <w:rFonts w:cs="Arial"/>
        </w:rPr>
      </w:pPr>
      <w:r>
        <w:rPr>
          <w:rFonts w:cs="Arial"/>
        </w:rPr>
        <w:t>The Y</w:t>
      </w:r>
      <w:r>
        <w:rPr>
          <w:rFonts w:cs="Arial"/>
        </w:rPr>
        <w:t>ear 6 team</w:t>
      </w:r>
    </w:p>
    <w:p w:rsidR="00933023" w:rsidRDefault="00933023" w:rsidP="00933023">
      <w:pPr>
        <w:rPr>
          <w:rFonts w:cs="Arial"/>
        </w:rPr>
      </w:pPr>
    </w:p>
    <w:p w:rsidR="00933023" w:rsidRDefault="00933023" w:rsidP="00933023">
      <w:pPr>
        <w:ind w:left="-900"/>
        <w:rPr>
          <w:rFonts w:cs="Arial"/>
        </w:rPr>
      </w:pPr>
      <w:r>
        <w:rPr>
          <w:rFonts w:cs="Arial"/>
        </w:rPr>
        <w:t>------------------------------------------------------------------------------------------------------------------------</w:t>
      </w:r>
      <w:r>
        <w:rPr>
          <w:rFonts w:cs="Arial"/>
        </w:rPr>
        <w:t>----</w:t>
      </w:r>
    </w:p>
    <w:p w:rsidR="00933023" w:rsidRDefault="00933023" w:rsidP="00933023">
      <w:pPr>
        <w:ind w:left="-900"/>
        <w:rPr>
          <w:rFonts w:cs="Arial"/>
        </w:rPr>
      </w:pPr>
    </w:p>
    <w:p w:rsidR="00933023" w:rsidRPr="00933023" w:rsidRDefault="00933023" w:rsidP="00933023">
      <w:pPr>
        <w:jc w:val="center"/>
        <w:rPr>
          <w:rFonts w:cs="Arial"/>
          <w:b/>
          <w:u w:val="single"/>
        </w:rPr>
      </w:pPr>
      <w:r w:rsidRPr="00933023">
        <w:rPr>
          <w:rFonts w:cs="Arial"/>
          <w:b/>
          <w:u w:val="single"/>
        </w:rPr>
        <w:t>Year 6 Dance Competition</w:t>
      </w:r>
    </w:p>
    <w:p w:rsidR="00933023" w:rsidRPr="005A1951" w:rsidRDefault="00933023" w:rsidP="00933023">
      <w:pPr>
        <w:jc w:val="center"/>
        <w:rPr>
          <w:rFonts w:cs="Arial"/>
          <w:b/>
          <w:u w:val="single"/>
        </w:rPr>
      </w:pPr>
      <w:r>
        <w:rPr>
          <w:rFonts w:cs="Arial"/>
          <w:b/>
          <w:u w:val="single"/>
        </w:rPr>
        <w:t>Please return to the school office no later than Friday 8</w:t>
      </w:r>
      <w:r w:rsidRPr="00AF2847">
        <w:rPr>
          <w:rFonts w:cs="Arial"/>
          <w:b/>
          <w:u w:val="single"/>
          <w:vertAlign w:val="superscript"/>
        </w:rPr>
        <w:t>th</w:t>
      </w:r>
      <w:r>
        <w:rPr>
          <w:rFonts w:cs="Arial"/>
          <w:b/>
          <w:u w:val="single"/>
        </w:rPr>
        <w:t xml:space="preserve"> March</w:t>
      </w:r>
      <w:r>
        <w:rPr>
          <w:rFonts w:cs="Arial"/>
          <w:b/>
          <w:u w:val="single"/>
        </w:rPr>
        <w:t>, 2019</w:t>
      </w:r>
    </w:p>
    <w:p w:rsidR="00933023" w:rsidRPr="00A34221" w:rsidRDefault="00933023" w:rsidP="00933023">
      <w:pPr>
        <w:jc w:val="center"/>
        <w:rPr>
          <w:rFonts w:cs="Arial"/>
          <w:b/>
        </w:rPr>
      </w:pPr>
    </w:p>
    <w:p w:rsidR="00933023" w:rsidRDefault="00933023" w:rsidP="00933023">
      <w:pPr>
        <w:rPr>
          <w:rFonts w:cs="Arial"/>
        </w:rPr>
      </w:pPr>
    </w:p>
    <w:p w:rsidR="00933023" w:rsidRDefault="00933023" w:rsidP="00933023">
      <w:pPr>
        <w:rPr>
          <w:rFonts w:cs="Arial"/>
        </w:rPr>
      </w:pPr>
      <w:r>
        <w:rPr>
          <w:rFonts w:cs="Arial"/>
        </w:rPr>
        <w:t xml:space="preserve">Child’s name: </w:t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  <w:t>____________________________________Class _________</w:t>
      </w:r>
    </w:p>
    <w:p w:rsidR="00933023" w:rsidRDefault="00933023" w:rsidP="00933023">
      <w:pPr>
        <w:rPr>
          <w:rFonts w:cs="Arial"/>
        </w:rPr>
      </w:pPr>
    </w:p>
    <w:p w:rsidR="00933023" w:rsidRDefault="00933023" w:rsidP="00933023">
      <w:pPr>
        <w:rPr>
          <w:rFonts w:cs="Arial"/>
        </w:rPr>
      </w:pPr>
      <w:r>
        <w:rPr>
          <w:rFonts w:cs="Arial"/>
        </w:rPr>
        <w:t>I will / will not be able to attend the Strictly Come Dancing Lindy Hop Competition on Friday 22</w:t>
      </w:r>
      <w:r w:rsidRPr="00AF2847">
        <w:rPr>
          <w:rFonts w:cs="Arial"/>
          <w:vertAlign w:val="superscript"/>
        </w:rPr>
        <w:t>nd</w:t>
      </w:r>
      <w:r>
        <w:rPr>
          <w:rFonts w:cs="Arial"/>
        </w:rPr>
        <w:t xml:space="preserve"> March 2019. </w:t>
      </w:r>
    </w:p>
    <w:p w:rsidR="00933023" w:rsidRPr="000A6796" w:rsidRDefault="00933023" w:rsidP="00933023">
      <w:pPr>
        <w:rPr>
          <w:rFonts w:cs="Arial"/>
          <w:sz w:val="20"/>
        </w:rPr>
      </w:pPr>
      <w:r>
        <w:rPr>
          <w:rFonts w:cs="Arial"/>
          <w:sz w:val="20"/>
        </w:rPr>
        <w:t>(P</w:t>
      </w:r>
      <w:r w:rsidRPr="000A6796">
        <w:rPr>
          <w:rFonts w:cs="Arial"/>
          <w:sz w:val="20"/>
        </w:rPr>
        <w:t>lease delete as appropriate)</w:t>
      </w:r>
    </w:p>
    <w:p w:rsidR="00933023" w:rsidRPr="00A11BF3" w:rsidRDefault="00933023" w:rsidP="00933023">
      <w:pPr>
        <w:rPr>
          <w:rFonts w:cs="Arial"/>
        </w:rPr>
      </w:pPr>
    </w:p>
    <w:p w:rsidR="00933023" w:rsidRDefault="00933023" w:rsidP="00933023">
      <w:pPr>
        <w:rPr>
          <w:rFonts w:cs="Arial"/>
        </w:rPr>
      </w:pPr>
    </w:p>
    <w:p w:rsidR="00933023" w:rsidRDefault="00933023" w:rsidP="00933023">
      <w:pPr>
        <w:rPr>
          <w:rFonts w:cs="Arial"/>
        </w:rPr>
      </w:pPr>
      <w:r>
        <w:rPr>
          <w:rFonts w:cs="Arial"/>
        </w:rPr>
        <w:t>Name</w:t>
      </w:r>
      <w:proofErr w:type="gramStart"/>
      <w:r>
        <w:rPr>
          <w:rFonts w:cs="Arial"/>
        </w:rPr>
        <w:t>:…………………………………………………….</w:t>
      </w:r>
      <w:proofErr w:type="gramEnd"/>
    </w:p>
    <w:p w:rsidR="00933023" w:rsidRDefault="00933023" w:rsidP="00933023">
      <w:pPr>
        <w:rPr>
          <w:rFonts w:cs="Arial"/>
        </w:rPr>
      </w:pPr>
    </w:p>
    <w:p w:rsidR="00933023" w:rsidRDefault="00933023" w:rsidP="00933023">
      <w:pPr>
        <w:rPr>
          <w:rFonts w:cs="Arial"/>
        </w:rPr>
      </w:pPr>
      <w:r w:rsidRPr="00A11BF3">
        <w:rPr>
          <w:rFonts w:cs="Arial"/>
        </w:rPr>
        <w:t>Signed</w:t>
      </w:r>
      <w:r>
        <w:rPr>
          <w:rFonts w:cs="Arial"/>
        </w:rPr>
        <w:t xml:space="preserve"> :………………………………………………….</w:t>
      </w:r>
      <w:proofErr w:type="gramStart"/>
      <w:r>
        <w:rPr>
          <w:rFonts w:cs="Arial"/>
        </w:rPr>
        <w:t>(Parent</w:t>
      </w:r>
      <w:proofErr w:type="gramEnd"/>
      <w:r>
        <w:rPr>
          <w:rFonts w:cs="Arial"/>
        </w:rPr>
        <w:t>/C</w:t>
      </w:r>
      <w:r>
        <w:rPr>
          <w:rFonts w:cs="Arial"/>
        </w:rPr>
        <w:t>arer</w:t>
      </w:r>
      <w:r w:rsidRPr="00A11BF3">
        <w:rPr>
          <w:rFonts w:cs="Arial"/>
        </w:rPr>
        <w:t>)</w:t>
      </w:r>
    </w:p>
    <w:p w:rsidR="00933023" w:rsidRDefault="00933023" w:rsidP="00933023">
      <w:pPr>
        <w:rPr>
          <w:rFonts w:cs="Arial"/>
        </w:rPr>
      </w:pPr>
    </w:p>
    <w:p w:rsidR="00933023" w:rsidRDefault="00933023" w:rsidP="00933023">
      <w:pPr>
        <w:rPr>
          <w:rFonts w:cs="Arial"/>
        </w:rPr>
      </w:pPr>
    </w:p>
    <w:p w:rsidR="00F91127" w:rsidRPr="00177E66" w:rsidRDefault="00933023" w:rsidP="00933023">
      <w:pPr>
        <w:jc w:val="both"/>
        <w:rPr>
          <w:rFonts w:cs="Arial"/>
          <w:sz w:val="20"/>
        </w:rPr>
      </w:pPr>
      <w:r>
        <w:rPr>
          <w:rFonts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1743075" cy="1647825"/>
            <wp:effectExtent l="0" t="0" r="9525" b="9525"/>
            <wp:docPr id="32" name="Picture 32" descr="Image result for lindy hop fashio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ndy hop fashio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1971675" cy="1333500"/>
            <wp:effectExtent l="0" t="0" r="9525" b="0"/>
            <wp:docPr id="31" name="Picture 31" descr="Image result for lindy hop fashi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indy hop fashi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2543175" cy="1304925"/>
            <wp:effectExtent l="0" t="0" r="9525" b="9525"/>
            <wp:docPr id="30" name="Picture 30" descr="Image result for lindy hop fashi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indy hop fashi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5" w:history="1">
        <w:r>
          <w:rPr>
            <w:rFonts w:cs="Arial"/>
            <w:noProof/>
            <w:color w:val="0000FF"/>
            <w:sz w:val="27"/>
            <w:szCs w:val="27"/>
            <w:lang w:eastAsia="en-GB"/>
          </w:rPr>
          <w:drawing>
            <wp:inline distT="0" distB="0" distL="0" distR="0">
              <wp:extent cx="1743075" cy="1800225"/>
              <wp:effectExtent l="0" t="0" r="9525" b="9525"/>
              <wp:docPr id="29" name="Picture 29" descr="Image result for lindy hop fashion">
                <a:hlinkClick xmlns:a="http://schemas.openxmlformats.org/drawingml/2006/main" r:id="rId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Image result for lindy hop fashion">
                        <a:hlinkClick r:id="rId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43075" cy="1800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cs="Arial"/>
            <w:noProof/>
            <w:color w:val="0000FF"/>
            <w:sz w:val="27"/>
            <w:szCs w:val="27"/>
            <w:lang w:eastAsia="en-GB"/>
          </w:rPr>
          <w:drawing>
            <wp:inline distT="0" distB="0" distL="0" distR="0">
              <wp:extent cx="2476500" cy="1857375"/>
              <wp:effectExtent l="0" t="0" r="0" b="9525"/>
              <wp:docPr id="28" name="Picture 28" descr="Image result for lindy hop fashion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Image result for lindy hop fashion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76500" cy="1857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cs="Arial"/>
            <w:noProof/>
            <w:color w:val="0000FF"/>
            <w:sz w:val="27"/>
            <w:szCs w:val="27"/>
            <w:lang w:eastAsia="en-GB"/>
          </w:rPr>
          <w:drawing>
            <wp:inline distT="0" distB="0" distL="0" distR="0">
              <wp:extent cx="1162050" cy="1524000"/>
              <wp:effectExtent l="0" t="0" r="0" b="0"/>
              <wp:docPr id="27" name="Picture 27" descr="Image result for lindy hop fashion">
                <a:hlinkClick xmlns:a="http://schemas.openxmlformats.org/drawingml/2006/main" r:id="rId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Image result for lindy hop fashion">
                        <a:hlinkClick r:id="rId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62050" cy="152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>
        <w:rPr>
          <w:rFonts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1743075" cy="2619375"/>
            <wp:effectExtent l="0" t="0" r="9525" b="9525"/>
            <wp:docPr id="5" name="Picture 5" descr="Image result for lindy hop fashion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lindy hop fashion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2543175" cy="1800225"/>
            <wp:effectExtent l="0" t="0" r="9525" b="9525"/>
            <wp:docPr id="4" name="Picture 4" descr="Image result for lindy hop fashion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lindy hop fashion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2857500" cy="1600200"/>
            <wp:effectExtent l="0" t="0" r="0" b="0"/>
            <wp:docPr id="3" name="Picture 3" descr="Image result for lindy hop fashion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lindy hop fashion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127" w:rsidRPr="00177E66" w:rsidSect="002F5E58">
      <w:footerReference w:type="default" r:id="rId27"/>
      <w:headerReference w:type="first" r:id="rId28"/>
      <w:footerReference w:type="first" r:id="rId29"/>
      <w:pgSz w:w="11906" w:h="16838"/>
      <w:pgMar w:top="1440" w:right="1440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D21" w:rsidRDefault="00496D21" w:rsidP="004A7C43">
      <w:r>
        <w:separator/>
      </w:r>
    </w:p>
  </w:endnote>
  <w:endnote w:type="continuationSeparator" w:id="0">
    <w:p w:rsidR="00496D21" w:rsidRDefault="00496D21" w:rsidP="004A7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059" w:rsidRDefault="00664059" w:rsidP="00664059">
    <w:pPr>
      <w:pStyle w:val="ReturnAddress"/>
      <w:framePr w:w="0" w:hRule="auto" w:hSpace="0" w:vSpace="0" w:wrap="auto" w:vAnchor="margin" w:hAnchor="text" w:xAlign="left" w:yAlign="inline" w:anchorLock="0"/>
    </w:pP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5648" behindDoc="0" locked="0" layoutInCell="1" allowOverlap="1" wp14:anchorId="1DF7B99C" wp14:editId="43984E78">
          <wp:simplePos x="0" y="0"/>
          <wp:positionH relativeFrom="column">
            <wp:posOffset>5414010</wp:posOffset>
          </wp:positionH>
          <wp:positionV relativeFrom="paragraph">
            <wp:posOffset>70485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25" name="Picture 25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3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4864" behindDoc="0" locked="0" layoutInCell="1" allowOverlap="1" wp14:anchorId="45071F4B" wp14:editId="3D4867F3">
          <wp:simplePos x="0" y="0"/>
          <wp:positionH relativeFrom="column">
            <wp:posOffset>4095115</wp:posOffset>
          </wp:positionH>
          <wp:positionV relativeFrom="paragraph">
            <wp:posOffset>15875</wp:posOffset>
          </wp:positionV>
          <wp:extent cx="523875" cy="523875"/>
          <wp:effectExtent l="0" t="0" r="9525" b="9525"/>
          <wp:wrapNone/>
          <wp:docPr id="7" name="Picture 7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6912" behindDoc="1" locked="0" layoutInCell="1" allowOverlap="1" wp14:anchorId="1DC897BE" wp14:editId="33720BEC">
          <wp:simplePos x="0" y="0"/>
          <wp:positionH relativeFrom="column">
            <wp:posOffset>2413635</wp:posOffset>
          </wp:positionH>
          <wp:positionV relativeFrom="paragraph">
            <wp:posOffset>-107950</wp:posOffset>
          </wp:positionV>
          <wp:extent cx="752475" cy="708660"/>
          <wp:effectExtent l="0" t="0" r="9525" b="0"/>
          <wp:wrapNone/>
          <wp:docPr id="26" name="Picture 26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7696" behindDoc="1" locked="0" layoutInCell="1" allowOverlap="1" wp14:anchorId="3940238B" wp14:editId="6CA057EC">
          <wp:simplePos x="0" y="0"/>
          <wp:positionH relativeFrom="column">
            <wp:posOffset>938530</wp:posOffset>
          </wp:positionH>
          <wp:positionV relativeFrom="paragraph">
            <wp:posOffset>76835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8" name="Picture 8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6672" behindDoc="1" locked="0" layoutInCell="1" allowOverlap="1" wp14:anchorId="5E59DD10" wp14:editId="3882910B">
          <wp:simplePos x="0" y="0"/>
          <wp:positionH relativeFrom="column">
            <wp:posOffset>-628015</wp:posOffset>
          </wp:positionH>
          <wp:positionV relativeFrom="paragraph">
            <wp:posOffset>-180340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6" name="Picture 6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9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3840" behindDoc="0" locked="0" layoutInCell="1" allowOverlap="1" wp14:anchorId="040331DC" wp14:editId="099C76C1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9" name="Picture 19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2816" behindDoc="0" locked="0" layoutInCell="1" allowOverlap="1" wp14:anchorId="52847592" wp14:editId="3E9F495E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0" name="Picture 20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1792" behindDoc="0" locked="0" layoutInCell="1" allowOverlap="1" wp14:anchorId="7FCE6121" wp14:editId="2B7121DB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1" name="Picture 21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0768" behindDoc="0" locked="0" layoutInCell="1" allowOverlap="1" wp14:anchorId="2E2C9392" wp14:editId="7F2606A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2" name="Picture 22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9744" behindDoc="0" locked="0" layoutInCell="1" allowOverlap="1" wp14:anchorId="70DB155A" wp14:editId="1FCF1D4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3" name="Picture 2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8720" behindDoc="0" locked="0" layoutInCell="1" allowOverlap="1" wp14:anchorId="67A3D355" wp14:editId="12EF6535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4" name="Picture 2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7DCF" w:rsidRDefault="002C7D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A7C43" w:rsidP="00574823">
    <w:pPr>
      <w:pStyle w:val="ReturnAddress"/>
      <w:framePr w:w="5639" w:h="573" w:wrap="notBeside" w:hAnchor="page" w:x="3174" w:y="14326"/>
      <w:rPr>
        <w:rFonts w:ascii="Arial" w:hAnsi="Arial"/>
        <w:b/>
      </w:rPr>
    </w:pPr>
  </w:p>
  <w:p w:rsid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</w:rPr>
    </w:pPr>
  </w:p>
  <w:p w:rsid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</w:rPr>
    </w:pPr>
  </w:p>
  <w:p w:rsid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</w:rPr>
    </w:pPr>
  </w:p>
  <w:p w:rsidR="00FF7D66" w:rsidRP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headteacher: Mr michael watson</w:t>
    </w:r>
  </w:p>
  <w:p w:rsidR="00FF7D66" w:rsidRP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deputy HEADTEACHER: MRS KELLY HERSEY</w:t>
    </w:r>
  </w:p>
  <w:p w:rsidR="002F5E58" w:rsidRDefault="002F5E58" w:rsidP="00FF7D66">
    <w:pPr>
      <w:pStyle w:val="ReturnAddress"/>
      <w:framePr w:w="5267" w:h="1276" w:wrap="notBeside" w:hAnchor="page" w:x="3504" w:y="12541"/>
      <w:rPr>
        <w:rFonts w:ascii="Arial" w:hAnsi="Arial"/>
      </w:rPr>
    </w:pPr>
    <w:r>
      <w:rPr>
        <w:rFonts w:ascii="Arial" w:hAnsi="Arial"/>
      </w:rPr>
      <w:t>Sharrow vale road • sheffield • s11 8zg</w:t>
    </w:r>
  </w:p>
  <w:p w:rsidR="002F5E58" w:rsidRDefault="00CC663B" w:rsidP="00FF7D66">
    <w:pPr>
      <w:pStyle w:val="ReturnAddress"/>
      <w:framePr w:w="5267" w:h="1276" w:wrap="notBeside" w:hAnchor="page" w:x="3504" w:y="12541"/>
      <w:rPr>
        <w:rFonts w:ascii="Arial" w:hAnsi="Arial"/>
      </w:rPr>
    </w:pPr>
    <w:r>
      <w:rPr>
        <w:rFonts w:ascii="Arial" w:hAnsi="Arial"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25EB15E" wp14:editId="05C70D30">
          <wp:simplePos x="0" y="0"/>
          <wp:positionH relativeFrom="column">
            <wp:posOffset>1080135</wp:posOffset>
          </wp:positionH>
          <wp:positionV relativeFrom="paragraph">
            <wp:posOffset>9603740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9" name="Picture 9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E58">
      <w:rPr>
        <w:rFonts w:ascii="Arial" w:hAnsi="Arial"/>
      </w:rPr>
      <w:t>Phone: 0114 266 0547 • Fax: 0114 268 4878</w:t>
    </w:r>
  </w:p>
  <w:p w:rsidR="002F5E58" w:rsidRDefault="002F5E58" w:rsidP="00FF7D66">
    <w:pPr>
      <w:pStyle w:val="ReturnAddress"/>
      <w:framePr w:w="5267" w:h="1276" w:wrap="notBeside" w:hAnchor="page" w:x="3504" w:y="12541"/>
      <w:rPr>
        <w:rFonts w:ascii="Arial" w:hAnsi="Arial"/>
        <w:caps w:val="0"/>
      </w:rPr>
    </w:pPr>
    <w:r>
      <w:rPr>
        <w:rFonts w:ascii="Arial" w:hAnsi="Arial"/>
      </w:rPr>
      <w:t>email</w:t>
    </w:r>
    <w:r w:rsidRPr="00497EA7">
      <w:rPr>
        <w:rFonts w:ascii="Arial" w:hAnsi="Arial"/>
      </w:rPr>
      <w:t xml:space="preserve">: </w:t>
    </w:r>
    <w:hyperlink r:id="rId3" w:history="1">
      <w:r w:rsidR="00CC663B" w:rsidRPr="00497EA7">
        <w:rPr>
          <w:rStyle w:val="Hyperlink"/>
          <w:rFonts w:ascii="Arial" w:hAnsi="Arial"/>
          <w:caps w:val="0"/>
          <w:color w:val="auto"/>
        </w:rPr>
        <w:t>enquiries@huntersbar-jun.sheffield.sch.uk</w:t>
      </w:r>
    </w:hyperlink>
  </w:p>
  <w:p w:rsidR="00CC663B" w:rsidRDefault="00CC663B" w:rsidP="00FF7D66">
    <w:pPr>
      <w:pStyle w:val="ReturnAddress"/>
      <w:framePr w:w="5267" w:h="1276" w:wrap="notBeside" w:hAnchor="page" w:x="3504" w:y="12541"/>
      <w:rPr>
        <w:rFonts w:ascii="Arial" w:hAnsi="Arial"/>
      </w:rPr>
    </w:pPr>
    <w:r>
      <w:rPr>
        <w:rFonts w:ascii="Arial" w:hAnsi="Arial"/>
        <w:caps w:val="0"/>
      </w:rPr>
      <w:t>www.huntersbarjunior.co.uk</w:t>
    </w:r>
  </w:p>
  <w:p w:rsidR="00FF7D66" w:rsidRDefault="00FF7D66" w:rsidP="00CC663B">
    <w:pPr>
      <w:pStyle w:val="ReturnAddress"/>
      <w:framePr w:w="0" w:hRule="auto" w:hSpace="0" w:vSpace="0" w:wrap="auto" w:vAnchor="margin" w:hAnchor="text" w:xAlign="left" w:yAlign="inline" w:anchorLock="0"/>
      <w:rPr>
        <w:noProof/>
        <w:lang w:eastAsia="en-GB"/>
      </w:rPr>
    </w:pPr>
  </w:p>
  <w:p w:rsidR="004A7C43" w:rsidRDefault="00FF7D66" w:rsidP="00FF7D66">
    <w:pPr>
      <w:pStyle w:val="ReturnAddress"/>
      <w:framePr w:w="0" w:hRule="auto" w:hSpace="0" w:vSpace="0" w:wrap="auto" w:vAnchor="margin" w:hAnchor="text" w:xAlign="left" w:yAlign="inline" w:anchorLock="0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2B9C4389" wp14:editId="24D7989E">
          <wp:simplePos x="0" y="0"/>
          <wp:positionH relativeFrom="column">
            <wp:posOffset>5605780</wp:posOffset>
          </wp:positionH>
          <wp:positionV relativeFrom="paragraph">
            <wp:posOffset>210185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12" name="Picture 12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6520680" wp14:editId="13D01825">
          <wp:simplePos x="0" y="0"/>
          <wp:positionH relativeFrom="column">
            <wp:posOffset>4476115</wp:posOffset>
          </wp:positionH>
          <wp:positionV relativeFrom="paragraph">
            <wp:posOffset>149225</wp:posOffset>
          </wp:positionV>
          <wp:extent cx="523875" cy="523875"/>
          <wp:effectExtent l="0" t="0" r="9525" b="9525"/>
          <wp:wrapNone/>
          <wp:docPr id="1" name="Picture 1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1EEB1187" wp14:editId="3B0C233D">
          <wp:simplePos x="0" y="0"/>
          <wp:positionH relativeFrom="column">
            <wp:posOffset>413385</wp:posOffset>
          </wp:positionH>
          <wp:positionV relativeFrom="paragraph">
            <wp:posOffset>247650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10" name="Picture 10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7" r:link="rId2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5E09017C" wp14:editId="1A8AEB0F">
          <wp:simplePos x="0" y="0"/>
          <wp:positionH relativeFrom="column">
            <wp:posOffset>-817880</wp:posOffset>
          </wp:positionH>
          <wp:positionV relativeFrom="paragraph">
            <wp:posOffset>69215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11" name="Picture 11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10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6666FD42" wp14:editId="180EC3E4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8" name="Picture 18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097DBF6C" wp14:editId="3825518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7" name="Picture 17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AB6545C" wp14:editId="0FCF0180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6" name="Picture 16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13794832" wp14:editId="2ED35E9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5" name="Picture 15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7DE071B6" wp14:editId="26774F6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4" name="Picture 1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4A2EC943" wp14:editId="7FEBDFCF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3" name="Picture 1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D21" w:rsidRDefault="00496D21" w:rsidP="004A7C43">
      <w:r>
        <w:separator/>
      </w:r>
    </w:p>
  </w:footnote>
  <w:footnote w:type="continuationSeparator" w:id="0">
    <w:p w:rsidR="00496D21" w:rsidRDefault="00496D21" w:rsidP="004A7C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97EA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050A695D" wp14:editId="7B78D6B8">
          <wp:simplePos x="0" y="0"/>
          <wp:positionH relativeFrom="column">
            <wp:posOffset>5000625</wp:posOffset>
          </wp:positionH>
          <wp:positionV relativeFrom="paragraph">
            <wp:posOffset>-125730</wp:posOffset>
          </wp:positionV>
          <wp:extent cx="1390650" cy="1285875"/>
          <wp:effectExtent l="0" t="0" r="0" b="9525"/>
          <wp:wrapNone/>
          <wp:docPr id="2" name="Picture 2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566C4"/>
    <w:multiLevelType w:val="hybridMultilevel"/>
    <w:tmpl w:val="76EA8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56C63"/>
    <w:multiLevelType w:val="hybridMultilevel"/>
    <w:tmpl w:val="BBC28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694203"/>
    <w:multiLevelType w:val="hybridMultilevel"/>
    <w:tmpl w:val="53320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CD442C"/>
    <w:multiLevelType w:val="hybridMultilevel"/>
    <w:tmpl w:val="1004D4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21"/>
    <w:rsid w:val="00000A52"/>
    <w:rsid w:val="00030F9E"/>
    <w:rsid w:val="000907CF"/>
    <w:rsid w:val="000B272F"/>
    <w:rsid w:val="000B3AB6"/>
    <w:rsid w:val="000C3941"/>
    <w:rsid w:val="000D7C81"/>
    <w:rsid w:val="00177E66"/>
    <w:rsid w:val="001947ED"/>
    <w:rsid w:val="00196763"/>
    <w:rsid w:val="001A02FB"/>
    <w:rsid w:val="00252DA8"/>
    <w:rsid w:val="002C7DCF"/>
    <w:rsid w:val="002D5448"/>
    <w:rsid w:val="002F5E58"/>
    <w:rsid w:val="00351AA5"/>
    <w:rsid w:val="0036112A"/>
    <w:rsid w:val="00385C43"/>
    <w:rsid w:val="003B2EC4"/>
    <w:rsid w:val="003E4E7C"/>
    <w:rsid w:val="0043521F"/>
    <w:rsid w:val="00496D21"/>
    <w:rsid w:val="00497EA7"/>
    <w:rsid w:val="004A7C43"/>
    <w:rsid w:val="004D7DE2"/>
    <w:rsid w:val="004F4EE7"/>
    <w:rsid w:val="0051264E"/>
    <w:rsid w:val="00572DEA"/>
    <w:rsid w:val="00574823"/>
    <w:rsid w:val="005B290C"/>
    <w:rsid w:val="0061325A"/>
    <w:rsid w:val="00633AD3"/>
    <w:rsid w:val="00642821"/>
    <w:rsid w:val="00646198"/>
    <w:rsid w:val="006601CD"/>
    <w:rsid w:val="00662D7F"/>
    <w:rsid w:val="00664059"/>
    <w:rsid w:val="006B2AA7"/>
    <w:rsid w:val="006D2C63"/>
    <w:rsid w:val="006D502B"/>
    <w:rsid w:val="00702880"/>
    <w:rsid w:val="007169F9"/>
    <w:rsid w:val="00737017"/>
    <w:rsid w:val="007A74EE"/>
    <w:rsid w:val="0081732E"/>
    <w:rsid w:val="00831766"/>
    <w:rsid w:val="00845634"/>
    <w:rsid w:val="00874F81"/>
    <w:rsid w:val="00887B9F"/>
    <w:rsid w:val="008A6313"/>
    <w:rsid w:val="008B447A"/>
    <w:rsid w:val="008D0C52"/>
    <w:rsid w:val="008D5DE7"/>
    <w:rsid w:val="00917A3A"/>
    <w:rsid w:val="00924016"/>
    <w:rsid w:val="00924C2E"/>
    <w:rsid w:val="00933023"/>
    <w:rsid w:val="009406F4"/>
    <w:rsid w:val="00AC20E7"/>
    <w:rsid w:val="00B43701"/>
    <w:rsid w:val="00B940B1"/>
    <w:rsid w:val="00B971A9"/>
    <w:rsid w:val="00C30819"/>
    <w:rsid w:val="00C575BA"/>
    <w:rsid w:val="00C86AB4"/>
    <w:rsid w:val="00C945F6"/>
    <w:rsid w:val="00C9696B"/>
    <w:rsid w:val="00CC63FE"/>
    <w:rsid w:val="00CC663B"/>
    <w:rsid w:val="00CD6684"/>
    <w:rsid w:val="00CE64D5"/>
    <w:rsid w:val="00D06B55"/>
    <w:rsid w:val="00DF42D9"/>
    <w:rsid w:val="00EB6E11"/>
    <w:rsid w:val="00ED67E8"/>
    <w:rsid w:val="00EF3B2E"/>
    <w:rsid w:val="00F155FD"/>
    <w:rsid w:val="00F91127"/>
    <w:rsid w:val="00FD7301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32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paragraph" w:styleId="ListParagraph">
    <w:name w:val="List Paragraph"/>
    <w:basedOn w:val="Normal"/>
    <w:uiPriority w:val="34"/>
    <w:qFormat/>
    <w:rsid w:val="00177E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13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32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paragraph" w:styleId="ListParagraph">
    <w:name w:val="List Paragraph"/>
    <w:basedOn w:val="Normal"/>
    <w:uiPriority w:val="34"/>
    <w:qFormat/>
    <w:rsid w:val="00177E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13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7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o.uk/imgres?imgurl=http://img08.deviantart.net/4dc3/i/2015/126/3/5/custom_dolly_for_leylan_with_lindy_hop_wardrobe_by_basaktinli-d8scnvq.jpg&amp;imgrefurl=http://www.deviantart.com/tag/lindyhop&amp;h=636&amp;w=900&amp;tbnid=Qmz2XKoB80DscM:&amp;docid=CkIp_fijNUnvVM&amp;ei=lRGiVq_ZJIiPU8TCkxA&amp;tbm=isch&amp;ved=0ahUKEwjv98PGp73KAhWIxxQKHUThBAIQMwgwKBAwEA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www.google.co.uk/imgres?imgurl=http://www.swingfashionista.com/wp-content/uploads/2009/10/4.jpg&amp;imgrefurl=http://www.swingfashionista.com/tag/lindy-hop/page/2/&amp;h=400&amp;w=267&amp;tbnid=ew2j1fUCbMFAGM:&amp;docid=ZOFWy9sZY9GL4M&amp;ei=lRGiVq_ZJIiPU8TCkxA&amp;tbm=isch&amp;ved=0ahUKEwjv98PGp73KAhWIxxQKHUThBAIQMwhBKBcwFw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www.google.co.uk/imgres?imgurl=http://www.swingfashionista.com/wp-content/uploads/2009/12/n1347725288_158248_6966.jpg&amp;imgrefurl=http://www.swingfashionista.com/tag/lindy-hop/&amp;h=452&amp;w=604&amp;tbnid=rKdx1pnZ-yi-gM:&amp;docid=jpvc1QrjFitPhM&amp;ei=lRGiVq_ZJIiPU8TCkxA&amp;tbm=isch&amp;ved=0ahUKEwjv98PGp73KAhWIxxQKHUThBAIQMwhfKDUwNQ" TargetMode="External"/><Relationship Id="rId25" Type="http://schemas.openxmlformats.org/officeDocument/2006/relationships/hyperlink" Target="https://www.google.co.uk/imgres?imgurl=http://az701449.vo.msecnd.net/wetpaintmig2012/2015/01/w630_lindy-hop.jpg&amp;imgrefurl=http://www.wetpaint.com/sneak-peeks-melissa-rycroft-wins-design-a-dance-671064/&amp;h=351&amp;w=624&amp;tbnid=QzmEpFbDn48P0M:&amp;docid=RCLhxTQXiyEb0M&amp;ei=FRKiVpiDH8nsUvnaktAJ&amp;tbm=isch&amp;ved=0ahUKEwjY4cKDqL3KAhVJthQKHXmtBJo4ZBAzCAwoCTAJ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.uk/imgres?imgurl=http://c8.alamy.com/comp/AN1PAE/lindy-hop-dancers-dressed-in-1940s-clothes-AN1PAE.jpg&amp;imgrefurl=http://www.alamy.com/stock-photo-lindy-hop-dancers-dressed-in-1940s-clothes-5022381.html&amp;h=956&amp;w=1300&amp;tbnid=Psg2LqRS7ZlALM:&amp;docid=eJd39RH0vQOilM&amp;ei=lRGiVq_ZJIiPU8TCkxA&amp;tbm=isch&amp;ved=0ahUKEwjv98PGp73KAhWIxxQKHUThBAIQMwhCKBgwGA" TargetMode="External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hyperlink" Target="https://www.google.co.uk/imgres?imgurl=https://s-media-cache-ak0.pinimg.com/236x/81/46/e3/8146e3ac5bf5d92ad1b8178711e34912.jpg&amp;imgrefurl=https://www.pinterest.com/pin/199988039676460300/&amp;h=354&amp;w=236&amp;tbnid=FFcoC8WLRKm8fM:&amp;docid=JCkotnaCKetS9M&amp;ei=lRGiVq_ZJIiPU8TCkxA&amp;tbm=isch&amp;ved=0ahUKEwjv98PGp73KAhWIxxQKHUThBAIQMwgjKAMwAw" TargetMode="External"/><Relationship Id="rId23" Type="http://schemas.openxmlformats.org/officeDocument/2006/relationships/hyperlink" Target="https://www.google.co.uk/imgres?imgurl=http://www.swingspicenice.com/wp-content/uploads/2013/12/ILHC.jpg&amp;imgrefurl=http://www.swingspicenice.com/&amp;h=724&amp;w=1024&amp;tbnid=c6c5C_itxQx2DM:&amp;docid=SWqiwkGLrtMF8M&amp;ei=lRGiVq_ZJIiPU8TCkxA&amp;tbm=isch&amp;ved=0ahUKEwjv98PGp73KAhWIxxQKHUThBAIQMwhaKDAwMA" TargetMode="External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yperlink" Target="https://www.google.co.uk/imgres?imgurl=https://s-media-cache-ak0.pinimg.com/236x/4d/f1/66/4df166ea706162229d060196c7b601ff.jpg&amp;imgrefurl=https://www.pinterest.com/ideechiarae/vintage-clothes/&amp;h=354&amp;w=236&amp;tbnid=rS5rQwKGNC7xxM:&amp;docid=AxorbUPBnk30-M&amp;ei=lRGiVq_ZJIiPU8TCkxA&amp;tbm=isch&amp;ved=0ahUKEwjv98PGp73KAhWIxxQKHUThBAIQMwhoKD4wPg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google.co.uk/imgres?imgurl=http://www.whistlebaitbabies.com/wp-content/uploads/2011/09/281376_10150316239928086_742613085_9386471_1426188_n.jpg&amp;imgrefurl=http://www.whistlebaitbabies.com/the-dapper-gents-guide-pt-1/&amp;h=720&amp;w=480&amp;tbnid=vymZHBbSIEARpM:&amp;docid=XB3MYYHpDdgdTM&amp;ei=lRGiVq_ZJIiPU8TCkxA&amp;tbm=isch&amp;ved=0ahUKEwjv98PGp73KAhWIxxQKHUThBAIQMwgkKAQwBA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http://www.hscommsforum.org.uk/brandguide/logos/Sheffield/HS-Sheffield-RGB.jpg" TargetMode="External"/><Relationship Id="rId7" Type="http://schemas.microsoft.com/office/2007/relationships/hdphoto" Target="media/hdphoto2.wdp"/><Relationship Id="rId2" Type="http://schemas.microsoft.com/office/2007/relationships/hdphoto" Target="media/hdphoto1.wdp"/><Relationship Id="rId1" Type="http://schemas.openxmlformats.org/officeDocument/2006/relationships/image" Target="media/image10.pn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10" Type="http://schemas.openxmlformats.org/officeDocument/2006/relationships/image" Target="media/image15.jpeg"/><Relationship Id="rId4" Type="http://schemas.openxmlformats.org/officeDocument/2006/relationships/image" Target="media/image11.jpeg"/><Relationship Id="rId9" Type="http://schemas.microsoft.com/office/2007/relationships/hdphoto" Target="media/hdphoto3.wdp"/></Relationships>
</file>

<file path=word/_rels/footer2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hyperlink" Target="mailto:enquiries@huntersbar-jun.sheffield.sch.uk" TargetMode="External"/><Relationship Id="rId7" Type="http://schemas.openxmlformats.org/officeDocument/2006/relationships/image" Target="media/image10.png"/><Relationship Id="rId2" Type="http://schemas.openxmlformats.org/officeDocument/2006/relationships/image" Target="http://www.hscommsforum.org.uk/brandguide/logos/Sheffield/HS-Sheffield-RGB.jpg" TargetMode="External"/><Relationship Id="rId1" Type="http://schemas.openxmlformats.org/officeDocument/2006/relationships/image" Target="media/image16.jpeg"/><Relationship Id="rId6" Type="http://schemas.openxmlformats.org/officeDocument/2006/relationships/image" Target="media/image11.jpeg"/><Relationship Id="rId11" Type="http://schemas.openxmlformats.org/officeDocument/2006/relationships/image" Target="media/image15.jpeg"/><Relationship Id="rId5" Type="http://schemas.microsoft.com/office/2007/relationships/hdphoto" Target="media/hdphoto2.wdp"/><Relationship Id="rId10" Type="http://schemas.microsoft.com/office/2007/relationships/hdphoto" Target="media/hdphoto3.wdp"/><Relationship Id="rId4" Type="http://schemas.openxmlformats.org/officeDocument/2006/relationships/image" Target="media/image13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officeshare\templates\hbjletterheadBW.dotm%20sept%2014.dot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0527B-2E59-45DD-A237-D99B122AB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hbjletterheadBW.dotm sept 14.dotm</Template>
  <TotalTime>1</TotalTime>
  <Pages>2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Sheffield Schools</dc:creator>
  <cp:lastModifiedBy>Sheffield Schools</cp:lastModifiedBy>
  <cp:revision>2</cp:revision>
  <cp:lastPrinted>2018-12-18T12:02:00Z</cp:lastPrinted>
  <dcterms:created xsi:type="dcterms:W3CDTF">2019-02-15T11:46:00Z</dcterms:created>
  <dcterms:modified xsi:type="dcterms:W3CDTF">2019-02-15T11:46:00Z</dcterms:modified>
</cp:coreProperties>
</file>