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941" w:rsidRPr="00177E66" w:rsidRDefault="00000A52" w:rsidP="004D7DE2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:rsidR="00F91127" w:rsidRPr="00177E66" w:rsidRDefault="00F91127" w:rsidP="004D7DE2">
      <w:pPr>
        <w:jc w:val="both"/>
        <w:rPr>
          <w:rFonts w:cs="Arial"/>
          <w:sz w:val="20"/>
        </w:rPr>
      </w:pPr>
    </w:p>
    <w:p w:rsidR="0061325A" w:rsidRPr="0061325A" w:rsidRDefault="0061325A" w:rsidP="0061325A">
      <w:pPr>
        <w:rPr>
          <w:rFonts w:cs="Arial"/>
          <w:sz w:val="22"/>
        </w:rPr>
      </w:pPr>
    </w:p>
    <w:p w:rsidR="00BB05E0" w:rsidRDefault="00BB05E0" w:rsidP="00BB05E0">
      <w:pPr>
        <w:rPr>
          <w:rFonts w:cs="Arial"/>
        </w:rPr>
      </w:pPr>
      <w:r>
        <w:rPr>
          <w:rFonts w:cs="Arial"/>
        </w:rPr>
        <w:t>8</w:t>
      </w:r>
      <w:r w:rsidRPr="005803CC">
        <w:rPr>
          <w:rFonts w:cs="Arial"/>
          <w:vertAlign w:val="superscript"/>
        </w:rPr>
        <w:t>th</w:t>
      </w:r>
      <w:r>
        <w:rPr>
          <w:rFonts w:cs="Arial"/>
        </w:rPr>
        <w:t xml:space="preserve"> February</w:t>
      </w:r>
      <w:r>
        <w:rPr>
          <w:rFonts w:cs="Arial"/>
        </w:rPr>
        <w:t xml:space="preserve">, </w:t>
      </w:r>
      <w:r>
        <w:rPr>
          <w:rFonts w:cs="Arial"/>
        </w:rPr>
        <w:t>2019</w:t>
      </w:r>
    </w:p>
    <w:p w:rsidR="00BB05E0" w:rsidRDefault="00BB05E0" w:rsidP="00BB05E0">
      <w:pPr>
        <w:rPr>
          <w:rFonts w:cs="Arial"/>
        </w:rPr>
      </w:pPr>
    </w:p>
    <w:p w:rsidR="00BB05E0" w:rsidRDefault="00BB05E0" w:rsidP="00BB05E0">
      <w:pPr>
        <w:rPr>
          <w:rFonts w:cs="Arial"/>
        </w:rPr>
      </w:pPr>
      <w:r>
        <w:rPr>
          <w:rFonts w:cs="Arial"/>
        </w:rPr>
        <w:t>Dear Parent/Carer,</w:t>
      </w:r>
    </w:p>
    <w:p w:rsidR="00BB05E0" w:rsidRDefault="00BB05E0" w:rsidP="00BB05E0">
      <w:pPr>
        <w:jc w:val="center"/>
        <w:rPr>
          <w:rFonts w:cs="Arial"/>
          <w:b/>
          <w:u w:val="single"/>
        </w:rPr>
      </w:pPr>
    </w:p>
    <w:p w:rsidR="00BB05E0" w:rsidRDefault="00BB05E0" w:rsidP="00BB05E0">
      <w:pPr>
        <w:jc w:val="center"/>
        <w:rPr>
          <w:rFonts w:cs="Arial"/>
          <w:b/>
          <w:u w:val="single"/>
        </w:rPr>
      </w:pPr>
      <w:proofErr w:type="spellStart"/>
      <w:r>
        <w:rPr>
          <w:rFonts w:cs="Arial"/>
          <w:b/>
          <w:u w:val="single"/>
        </w:rPr>
        <w:t>Mi</w:t>
      </w:r>
      <w:proofErr w:type="spellEnd"/>
      <w:r>
        <w:rPr>
          <w:rFonts w:cs="Arial"/>
          <w:b/>
          <w:u w:val="single"/>
        </w:rPr>
        <w:t xml:space="preserve"> Amigo v</w:t>
      </w:r>
      <w:r>
        <w:rPr>
          <w:rFonts w:cs="Arial"/>
          <w:b/>
          <w:u w:val="single"/>
        </w:rPr>
        <w:t>i</w:t>
      </w:r>
      <w:r>
        <w:rPr>
          <w:rFonts w:cs="Arial"/>
          <w:b/>
          <w:u w:val="single"/>
        </w:rPr>
        <w:t>sit</w:t>
      </w:r>
    </w:p>
    <w:p w:rsidR="00BB05E0" w:rsidRDefault="00BB05E0" w:rsidP="00BB05E0">
      <w:pPr>
        <w:jc w:val="center"/>
        <w:rPr>
          <w:rFonts w:cs="Arial"/>
        </w:rPr>
      </w:pPr>
      <w:r w:rsidRPr="00BB05E0">
        <w:rPr>
          <w:rFonts w:cs="Arial"/>
          <w:b/>
          <w:u w:val="single"/>
        </w:rPr>
        <w:t>Friday 22</w:t>
      </w:r>
      <w:r w:rsidRPr="00BB05E0">
        <w:rPr>
          <w:rFonts w:cs="Arial"/>
          <w:b/>
          <w:u w:val="single"/>
          <w:vertAlign w:val="superscript"/>
        </w:rPr>
        <w:t>nd</w:t>
      </w:r>
      <w:r w:rsidRPr="00BB05E0">
        <w:rPr>
          <w:rFonts w:cs="Arial"/>
          <w:b/>
          <w:u w:val="single"/>
        </w:rPr>
        <w:t xml:space="preserve"> February</w:t>
      </w:r>
      <w:r w:rsidRPr="00BB05E0">
        <w:rPr>
          <w:rFonts w:cs="Arial"/>
          <w:b/>
          <w:u w:val="single"/>
        </w:rPr>
        <w:t>,</w:t>
      </w:r>
      <w:r>
        <w:rPr>
          <w:rFonts w:cs="Arial"/>
          <w:b/>
          <w:u w:val="single"/>
        </w:rPr>
        <w:t xml:space="preserve"> 2019</w:t>
      </w:r>
    </w:p>
    <w:p w:rsidR="00BB05E0" w:rsidRDefault="00BB05E0" w:rsidP="00BB05E0">
      <w:pPr>
        <w:rPr>
          <w:rFonts w:cs="Arial"/>
        </w:rPr>
      </w:pPr>
    </w:p>
    <w:p w:rsidR="00BB05E0" w:rsidRDefault="00BB05E0" w:rsidP="00BB05E0">
      <w:pPr>
        <w:rPr>
          <w:rFonts w:cs="Arial"/>
        </w:rPr>
      </w:pPr>
    </w:p>
    <w:p w:rsidR="00BB05E0" w:rsidRDefault="00BB05E0" w:rsidP="00BB05E0">
      <w:pPr>
        <w:jc w:val="both"/>
        <w:rPr>
          <w:rFonts w:cs="Arial"/>
        </w:rPr>
      </w:pPr>
      <w:r>
        <w:rPr>
          <w:rFonts w:cs="Arial"/>
        </w:rPr>
        <w:t>As you may be aware, this year is the 75</w:t>
      </w:r>
      <w:r w:rsidRPr="00C46CF4">
        <w:rPr>
          <w:rFonts w:cs="Arial"/>
          <w:vertAlign w:val="superscript"/>
        </w:rPr>
        <w:t>th</w:t>
      </w:r>
      <w:r>
        <w:rPr>
          <w:rFonts w:cs="Arial"/>
        </w:rPr>
        <w:t xml:space="preserve"> anniversary of the </w:t>
      </w:r>
      <w:proofErr w:type="spellStart"/>
      <w:r>
        <w:rPr>
          <w:rFonts w:cs="Arial"/>
        </w:rPr>
        <w:t>Mi</w:t>
      </w:r>
      <w:proofErr w:type="spellEnd"/>
      <w:r>
        <w:rPr>
          <w:rFonts w:cs="Arial"/>
        </w:rPr>
        <w:t xml:space="preserve"> Amigo plane crash in </w:t>
      </w:r>
      <w:proofErr w:type="spellStart"/>
      <w:r>
        <w:rPr>
          <w:rFonts w:cs="Arial"/>
        </w:rPr>
        <w:t>Endcliffe</w:t>
      </w:r>
      <w:proofErr w:type="spellEnd"/>
      <w:r>
        <w:rPr>
          <w:rFonts w:cs="Arial"/>
        </w:rPr>
        <w:t xml:space="preserve"> Park. This event has been widely publicised and has appeared on both local and national ne</w:t>
      </w:r>
      <w:bookmarkStart w:id="0" w:name="_GoBack"/>
      <w:bookmarkEnd w:id="0"/>
      <w:r>
        <w:rPr>
          <w:rFonts w:cs="Arial"/>
        </w:rPr>
        <w:t>ws.</w:t>
      </w:r>
    </w:p>
    <w:p w:rsidR="00BB05E0" w:rsidRDefault="00BB05E0" w:rsidP="00BB05E0">
      <w:pPr>
        <w:jc w:val="both"/>
        <w:rPr>
          <w:rFonts w:cs="Arial"/>
        </w:rPr>
      </w:pPr>
    </w:p>
    <w:p w:rsidR="00BB05E0" w:rsidRDefault="00BB05E0" w:rsidP="00BB05E0">
      <w:pPr>
        <w:jc w:val="both"/>
        <w:rPr>
          <w:rFonts w:cs="Arial"/>
        </w:rPr>
      </w:pPr>
      <w:r>
        <w:rPr>
          <w:rFonts w:cs="Arial"/>
        </w:rPr>
        <w:t xml:space="preserve">As part of our World War II topic, </w:t>
      </w:r>
      <w:r>
        <w:rPr>
          <w:rFonts w:cs="Arial"/>
        </w:rPr>
        <w:t>the Year 6 children</w:t>
      </w:r>
      <w:r>
        <w:rPr>
          <w:rFonts w:cs="Arial"/>
        </w:rPr>
        <w:t xml:space="preserve"> always study this event as part of our local history curriculum. This year, we will be studying the crash and producing information leaflets to hand out during the anniversary events. </w:t>
      </w:r>
    </w:p>
    <w:p w:rsidR="00BB05E0" w:rsidRDefault="00BB05E0" w:rsidP="00BB05E0">
      <w:pPr>
        <w:jc w:val="both"/>
        <w:rPr>
          <w:rFonts w:cs="Arial"/>
        </w:rPr>
      </w:pPr>
    </w:p>
    <w:p w:rsidR="00BB05E0" w:rsidRDefault="00BB05E0" w:rsidP="00BB05E0">
      <w:pPr>
        <w:jc w:val="both"/>
        <w:rPr>
          <w:rFonts w:cs="Arial"/>
        </w:rPr>
      </w:pPr>
      <w:r>
        <w:rPr>
          <w:rFonts w:cs="Arial"/>
        </w:rPr>
        <w:t>The memorial will take place on Friday 22</w:t>
      </w:r>
      <w:r w:rsidRPr="00C46CF4">
        <w:rPr>
          <w:rFonts w:cs="Arial"/>
          <w:vertAlign w:val="superscript"/>
        </w:rPr>
        <w:t>nd</w:t>
      </w:r>
      <w:r>
        <w:rPr>
          <w:rFonts w:cs="Arial"/>
        </w:rPr>
        <w:t xml:space="preserve"> February</w:t>
      </w:r>
      <w:r>
        <w:rPr>
          <w:rFonts w:cs="Arial"/>
        </w:rPr>
        <w:t>, 2019</w:t>
      </w:r>
      <w:r>
        <w:rPr>
          <w:rFonts w:cs="Arial"/>
        </w:rPr>
        <w:t xml:space="preserve"> (during half term) and will involve fly-bys by several RAF and American Airforce planes. These fly-bys will take place around 8.45am.</w:t>
      </w:r>
    </w:p>
    <w:p w:rsidR="00BB05E0" w:rsidRDefault="00BB05E0" w:rsidP="00BB05E0">
      <w:pPr>
        <w:jc w:val="both"/>
        <w:rPr>
          <w:rFonts w:cs="Arial"/>
        </w:rPr>
      </w:pPr>
    </w:p>
    <w:p w:rsidR="00BB05E0" w:rsidRDefault="00BB05E0" w:rsidP="00BB05E0">
      <w:pPr>
        <w:jc w:val="both"/>
        <w:rPr>
          <w:rFonts w:cs="Arial"/>
        </w:rPr>
      </w:pPr>
      <w:r>
        <w:rPr>
          <w:rFonts w:cs="Arial"/>
        </w:rPr>
        <w:t xml:space="preserve">Although the proceedings will take place outside of term time, the Year 6 </w:t>
      </w:r>
      <w:proofErr w:type="gramStart"/>
      <w:r>
        <w:rPr>
          <w:rFonts w:cs="Arial"/>
        </w:rPr>
        <w:t>staff intend</w:t>
      </w:r>
      <w:proofErr w:type="gramEnd"/>
      <w:r>
        <w:rPr>
          <w:rFonts w:cs="Arial"/>
        </w:rPr>
        <w:t xml:space="preserve"> to be there with our families and we would love to see anyone who wishes to come, especially anyone wishing to distribute our leaflets to the crowds.</w:t>
      </w:r>
    </w:p>
    <w:p w:rsidR="00BB05E0" w:rsidRDefault="00BB05E0" w:rsidP="00BB05E0">
      <w:pPr>
        <w:jc w:val="both"/>
        <w:rPr>
          <w:rFonts w:cs="Arial"/>
        </w:rPr>
      </w:pPr>
    </w:p>
    <w:p w:rsidR="00BB05E0" w:rsidRDefault="00BB05E0" w:rsidP="00BB05E0">
      <w:pPr>
        <w:rPr>
          <w:rFonts w:cs="Arial"/>
        </w:rPr>
      </w:pPr>
      <w:r>
        <w:rPr>
          <w:rFonts w:cs="Arial"/>
        </w:rPr>
        <w:t>We really hope to see you there.</w:t>
      </w:r>
    </w:p>
    <w:p w:rsidR="00BB05E0" w:rsidRDefault="00BB05E0" w:rsidP="00BB05E0">
      <w:pPr>
        <w:rPr>
          <w:rFonts w:cs="Arial"/>
        </w:rPr>
      </w:pPr>
    </w:p>
    <w:p w:rsidR="00BB05E0" w:rsidRDefault="00BB05E0" w:rsidP="00BB05E0">
      <w:pPr>
        <w:rPr>
          <w:rFonts w:cs="Arial"/>
        </w:rPr>
      </w:pPr>
      <w:r>
        <w:rPr>
          <w:rFonts w:cs="Arial"/>
        </w:rPr>
        <w:t>Regards,</w:t>
      </w:r>
    </w:p>
    <w:p w:rsidR="00BB05E0" w:rsidRDefault="00BB05E0" w:rsidP="00BB05E0">
      <w:pPr>
        <w:rPr>
          <w:rFonts w:cs="Arial"/>
        </w:rPr>
      </w:pPr>
    </w:p>
    <w:p w:rsidR="00BB05E0" w:rsidRDefault="00BB05E0" w:rsidP="00BB05E0">
      <w:pPr>
        <w:rPr>
          <w:rFonts w:cs="Arial"/>
        </w:rPr>
      </w:pPr>
      <w:r>
        <w:rPr>
          <w:rFonts w:cs="Arial"/>
        </w:rPr>
        <w:t xml:space="preserve">Mr Preston, Mr Hurley, Mrs </w:t>
      </w:r>
      <w:proofErr w:type="spellStart"/>
      <w:r>
        <w:rPr>
          <w:rFonts w:cs="Arial"/>
        </w:rPr>
        <w:t>Stockley</w:t>
      </w:r>
      <w:proofErr w:type="spellEnd"/>
      <w:r>
        <w:rPr>
          <w:rFonts w:cs="Arial"/>
        </w:rPr>
        <w:t xml:space="preserve"> and Mrs Amin</w:t>
      </w:r>
    </w:p>
    <w:p w:rsidR="00BB05E0" w:rsidRDefault="00BB05E0" w:rsidP="00BB05E0">
      <w:pPr>
        <w:rPr>
          <w:rFonts w:cs="Arial"/>
        </w:rPr>
      </w:pPr>
    </w:p>
    <w:p w:rsidR="00F91127" w:rsidRPr="0061325A" w:rsidRDefault="00F91127" w:rsidP="00BB05E0">
      <w:pPr>
        <w:jc w:val="both"/>
        <w:rPr>
          <w:rFonts w:cs="Arial"/>
          <w:szCs w:val="24"/>
        </w:rPr>
      </w:pPr>
    </w:p>
    <w:p w:rsidR="00F91127" w:rsidRPr="00177E66" w:rsidRDefault="00F91127" w:rsidP="00BB05E0">
      <w:pPr>
        <w:jc w:val="both"/>
        <w:rPr>
          <w:rFonts w:cs="Arial"/>
          <w:sz w:val="20"/>
        </w:rPr>
      </w:pPr>
    </w:p>
    <w:p w:rsidR="00F91127" w:rsidRPr="00177E66" w:rsidRDefault="00F91127" w:rsidP="00BB05E0">
      <w:pPr>
        <w:jc w:val="both"/>
        <w:rPr>
          <w:rFonts w:cs="Arial"/>
          <w:sz w:val="20"/>
        </w:rPr>
      </w:pPr>
    </w:p>
    <w:p w:rsidR="00F91127" w:rsidRPr="00177E66" w:rsidRDefault="00F91127" w:rsidP="004D7DE2">
      <w:pPr>
        <w:jc w:val="both"/>
        <w:rPr>
          <w:rFonts w:cs="Arial"/>
          <w:sz w:val="20"/>
        </w:rPr>
      </w:pPr>
    </w:p>
    <w:sectPr w:rsidR="00F91127" w:rsidRPr="00177E66" w:rsidSect="00BB05E0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D21" w:rsidRDefault="00496D21" w:rsidP="004A7C43">
      <w:r>
        <w:separator/>
      </w:r>
    </w:p>
  </w:endnote>
  <w:endnote w:type="continuationSeparator" w:id="0">
    <w:p w:rsidR="00496D21" w:rsidRDefault="00496D21" w:rsidP="004A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059" w:rsidRDefault="00664059" w:rsidP="00664059">
    <w:pPr>
      <w:pStyle w:val="ReturnAddress"/>
      <w:framePr w:w="0" w:hRule="auto" w:hSpace="0" w:vSpace="0" w:wrap="auto" w:vAnchor="margin" w:hAnchor="text" w:xAlign="left" w:yAlign="inline" w:anchorLock="0"/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6FB4B588" wp14:editId="02A50611">
          <wp:simplePos x="0" y="0"/>
          <wp:positionH relativeFrom="column">
            <wp:posOffset>5414010</wp:posOffset>
          </wp:positionH>
          <wp:positionV relativeFrom="paragraph">
            <wp:posOffset>70485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25" name="Picture 25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3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4864" behindDoc="0" locked="0" layoutInCell="1" allowOverlap="1" wp14:anchorId="0FE65DC5" wp14:editId="13A80CC3">
          <wp:simplePos x="0" y="0"/>
          <wp:positionH relativeFrom="column">
            <wp:posOffset>4095115</wp:posOffset>
          </wp:positionH>
          <wp:positionV relativeFrom="paragraph">
            <wp:posOffset>15875</wp:posOffset>
          </wp:positionV>
          <wp:extent cx="523875" cy="523875"/>
          <wp:effectExtent l="0" t="0" r="9525" b="9525"/>
          <wp:wrapNone/>
          <wp:docPr id="7" name="Picture 7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6912" behindDoc="1" locked="0" layoutInCell="1" allowOverlap="1" wp14:anchorId="30FE562E" wp14:editId="283CE52D">
          <wp:simplePos x="0" y="0"/>
          <wp:positionH relativeFrom="column">
            <wp:posOffset>2413635</wp:posOffset>
          </wp:positionH>
          <wp:positionV relativeFrom="paragraph">
            <wp:posOffset>-107950</wp:posOffset>
          </wp:positionV>
          <wp:extent cx="752475" cy="708660"/>
          <wp:effectExtent l="0" t="0" r="9525" b="0"/>
          <wp:wrapNone/>
          <wp:docPr id="26" name="Picture 26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7696" behindDoc="1" locked="0" layoutInCell="1" allowOverlap="1" wp14:anchorId="4330A73F" wp14:editId="3C8CE2B2">
          <wp:simplePos x="0" y="0"/>
          <wp:positionH relativeFrom="column">
            <wp:posOffset>938530</wp:posOffset>
          </wp:positionH>
          <wp:positionV relativeFrom="paragraph">
            <wp:posOffset>76835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6672" behindDoc="1" locked="0" layoutInCell="1" allowOverlap="1" wp14:anchorId="03E19318" wp14:editId="7FD4BDAE">
          <wp:simplePos x="0" y="0"/>
          <wp:positionH relativeFrom="column">
            <wp:posOffset>-628015</wp:posOffset>
          </wp:positionH>
          <wp:positionV relativeFrom="paragraph">
            <wp:posOffset>-180340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6" name="Picture 6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3840" behindDoc="0" locked="0" layoutInCell="1" allowOverlap="1" wp14:anchorId="1F7DC4BC" wp14:editId="36F111FA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0" locked="0" layoutInCell="1" allowOverlap="1" wp14:anchorId="594B67B4" wp14:editId="3CD653F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1792" behindDoc="0" locked="0" layoutInCell="1" allowOverlap="1" wp14:anchorId="055FC99B" wp14:editId="46C5EC7E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0768" behindDoc="0" locked="0" layoutInCell="1" allowOverlap="1" wp14:anchorId="320E658E" wp14:editId="6D5AD2D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9744" behindDoc="0" locked="0" layoutInCell="1" allowOverlap="1" wp14:anchorId="5058B07E" wp14:editId="7577B8CC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8720" behindDoc="0" locked="0" layoutInCell="1" allowOverlap="1" wp14:anchorId="0CF960F3" wp14:editId="5609010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2C7D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4DC9C14A" wp14:editId="50092480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E58">
      <w:rPr>
        <w:rFonts w:ascii="Arial" w:hAnsi="Arial"/>
      </w:rPr>
      <w:t>Phone: 0114 266 0547 • Fax: 0114 268 4878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="00CC663B" w:rsidRPr="00497EA7">
        <w:rPr>
          <w:rStyle w:val="Hyperlink"/>
          <w:rFonts w:ascii="Arial" w:hAnsi="Arial"/>
          <w:caps w:val="0"/>
          <w:color w:val="auto"/>
        </w:rPr>
        <w:t>enquiries@huntersbar-jun.sheffield.sch.uk</w:t>
      </w:r>
    </w:hyperlink>
  </w:p>
  <w:p w:rsidR="00CC663B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FF7D66" w:rsidRDefault="00BB05E0" w:rsidP="00CC663B">
    <w:pPr>
      <w:pStyle w:val="ReturnAddress"/>
      <w:framePr w:w="0" w:hRule="auto" w:hSpace="0" w:vSpace="0" w:wrap="auto" w:vAnchor="margin" w:hAnchor="text" w:xAlign="left" w:yAlign="inline" w:anchorLock="0"/>
      <w:rPr>
        <w:noProof/>
        <w:lang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0B704E14" wp14:editId="6E70043E">
          <wp:simplePos x="0" y="0"/>
          <wp:positionH relativeFrom="column">
            <wp:posOffset>5605780</wp:posOffset>
          </wp:positionH>
          <wp:positionV relativeFrom="paragraph">
            <wp:posOffset>125730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12" name="Picture 12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5C078D61" wp14:editId="28C79E54">
          <wp:simplePos x="0" y="0"/>
          <wp:positionH relativeFrom="column">
            <wp:posOffset>4476115</wp:posOffset>
          </wp:positionH>
          <wp:positionV relativeFrom="paragraph">
            <wp:posOffset>130175</wp:posOffset>
          </wp:positionV>
          <wp:extent cx="523875" cy="523875"/>
          <wp:effectExtent l="0" t="0" r="9525" b="9525"/>
          <wp:wrapNone/>
          <wp:docPr id="1" name="Picture 1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D11B910" wp14:editId="7BF5454B">
          <wp:simplePos x="0" y="0"/>
          <wp:positionH relativeFrom="column">
            <wp:posOffset>413385</wp:posOffset>
          </wp:positionH>
          <wp:positionV relativeFrom="paragraph">
            <wp:posOffset>59055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7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7C43" w:rsidRDefault="00FF7D66" w:rsidP="00FF7D66">
    <w:pPr>
      <w:pStyle w:val="ReturnAddress"/>
      <w:framePr w:w="0" w:hRule="auto" w:hSpace="0" w:vSpace="0" w:wrap="auto" w:vAnchor="margin" w:hAnchor="text" w:xAlign="left" w:yAlign="inline" w:anchorLock="0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607BD34" wp14:editId="01F26051">
          <wp:simplePos x="0" y="0"/>
          <wp:positionH relativeFrom="column">
            <wp:posOffset>-817880</wp:posOffset>
          </wp:positionH>
          <wp:positionV relativeFrom="paragraph">
            <wp:posOffset>69215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11" name="Picture 1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4A65B088" wp14:editId="3A32389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33B1A18B" wp14:editId="408F1D2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4D5F0C5B" wp14:editId="5269E410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435F0DF5" wp14:editId="30A7492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1CAED64F" wp14:editId="7A604673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5A7B9AFE" wp14:editId="52F5EDC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D21" w:rsidRDefault="00496D21" w:rsidP="004A7C43">
      <w:r>
        <w:separator/>
      </w:r>
    </w:p>
  </w:footnote>
  <w:footnote w:type="continuationSeparator" w:id="0">
    <w:p w:rsidR="00496D21" w:rsidRDefault="00496D21" w:rsidP="004A7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97E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327A2119" wp14:editId="1254799A">
          <wp:simplePos x="0" y="0"/>
          <wp:positionH relativeFrom="column">
            <wp:posOffset>5000625</wp:posOffset>
          </wp:positionH>
          <wp:positionV relativeFrom="paragraph">
            <wp:posOffset>-125730</wp:posOffset>
          </wp:positionV>
          <wp:extent cx="1390650" cy="1285875"/>
          <wp:effectExtent l="0" t="0" r="0" b="9525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566C4"/>
    <w:multiLevelType w:val="hybridMultilevel"/>
    <w:tmpl w:val="76EA8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6C63"/>
    <w:multiLevelType w:val="hybridMultilevel"/>
    <w:tmpl w:val="BBC28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94203"/>
    <w:multiLevelType w:val="hybridMultilevel"/>
    <w:tmpl w:val="53320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D442C"/>
    <w:multiLevelType w:val="hybridMultilevel"/>
    <w:tmpl w:val="1004D4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21"/>
    <w:rsid w:val="00000A52"/>
    <w:rsid w:val="00030F9E"/>
    <w:rsid w:val="000907CF"/>
    <w:rsid w:val="000B272F"/>
    <w:rsid w:val="000B3AB6"/>
    <w:rsid w:val="000C3941"/>
    <w:rsid w:val="000D7C81"/>
    <w:rsid w:val="00177E66"/>
    <w:rsid w:val="001947ED"/>
    <w:rsid w:val="00196763"/>
    <w:rsid w:val="001A02FB"/>
    <w:rsid w:val="00252DA8"/>
    <w:rsid w:val="002C7DCF"/>
    <w:rsid w:val="002D5448"/>
    <w:rsid w:val="002F5E58"/>
    <w:rsid w:val="00351AA5"/>
    <w:rsid w:val="0036112A"/>
    <w:rsid w:val="00385C43"/>
    <w:rsid w:val="003B2EC4"/>
    <w:rsid w:val="003E4E7C"/>
    <w:rsid w:val="0043521F"/>
    <w:rsid w:val="00496D21"/>
    <w:rsid w:val="00497EA7"/>
    <w:rsid w:val="004A7C43"/>
    <w:rsid w:val="004D7DE2"/>
    <w:rsid w:val="004F4EE7"/>
    <w:rsid w:val="0051264E"/>
    <w:rsid w:val="00572DEA"/>
    <w:rsid w:val="00574823"/>
    <w:rsid w:val="005B290C"/>
    <w:rsid w:val="0061325A"/>
    <w:rsid w:val="00633AD3"/>
    <w:rsid w:val="00642821"/>
    <w:rsid w:val="00646198"/>
    <w:rsid w:val="006601CD"/>
    <w:rsid w:val="00662D7F"/>
    <w:rsid w:val="00664059"/>
    <w:rsid w:val="006B2AA7"/>
    <w:rsid w:val="006D2C63"/>
    <w:rsid w:val="006D502B"/>
    <w:rsid w:val="00702880"/>
    <w:rsid w:val="007169F9"/>
    <w:rsid w:val="00737017"/>
    <w:rsid w:val="007A74EE"/>
    <w:rsid w:val="0081732E"/>
    <w:rsid w:val="00831766"/>
    <w:rsid w:val="00845634"/>
    <w:rsid w:val="00874F81"/>
    <w:rsid w:val="00887B9F"/>
    <w:rsid w:val="008A6313"/>
    <w:rsid w:val="008B447A"/>
    <w:rsid w:val="008D0C52"/>
    <w:rsid w:val="008D5DE7"/>
    <w:rsid w:val="00917A3A"/>
    <w:rsid w:val="00924016"/>
    <w:rsid w:val="00924C2E"/>
    <w:rsid w:val="009406F4"/>
    <w:rsid w:val="00AC20E7"/>
    <w:rsid w:val="00B43701"/>
    <w:rsid w:val="00B940B1"/>
    <w:rsid w:val="00B971A9"/>
    <w:rsid w:val="00BB05E0"/>
    <w:rsid w:val="00C30819"/>
    <w:rsid w:val="00C575BA"/>
    <w:rsid w:val="00C86AB4"/>
    <w:rsid w:val="00C945F6"/>
    <w:rsid w:val="00C9696B"/>
    <w:rsid w:val="00CC63FE"/>
    <w:rsid w:val="00CC663B"/>
    <w:rsid w:val="00CD6684"/>
    <w:rsid w:val="00CE64D5"/>
    <w:rsid w:val="00D06B55"/>
    <w:rsid w:val="00DF42D9"/>
    <w:rsid w:val="00EB6E11"/>
    <w:rsid w:val="00ED67E8"/>
    <w:rsid w:val="00EF3B2E"/>
    <w:rsid w:val="00F155FD"/>
    <w:rsid w:val="00F91127"/>
    <w:rsid w:val="00FD7301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http://www.hscommsforum.org.uk/brandguide/logos/Sheffield/HS-Sheffield-RGB.jpg" TargetMode="External"/><Relationship Id="rId7" Type="http://schemas.microsoft.com/office/2007/relationships/hdphoto" Target="media/hdphoto2.wdp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10" Type="http://schemas.openxmlformats.org/officeDocument/2006/relationships/image" Target="media/image6.jpeg"/><Relationship Id="rId4" Type="http://schemas.openxmlformats.org/officeDocument/2006/relationships/image" Target="media/image2.jpeg"/><Relationship Id="rId9" Type="http://schemas.microsoft.com/office/2007/relationships/hdphoto" Target="media/hdphoto3.wdp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hyperlink" Target="mailto:enquiries@huntersbar-jun.sheffield.sch.uk" TargetMode="External"/><Relationship Id="rId7" Type="http://schemas.openxmlformats.org/officeDocument/2006/relationships/image" Target="media/image1.png"/><Relationship Id="rId2" Type="http://schemas.openxmlformats.org/officeDocument/2006/relationships/image" Target="http://www.hscommsforum.org.uk/brandguide/logos/Sheffield/HS-Sheffield-RGB.jpg" TargetMode="External"/><Relationship Id="rId1" Type="http://schemas.openxmlformats.org/officeDocument/2006/relationships/image" Target="media/image7.jpeg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2.wdp"/><Relationship Id="rId10" Type="http://schemas.microsoft.com/office/2007/relationships/hdphoto" Target="media/hdphoto3.wdp"/><Relationship Id="rId4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fficeshare\templates\hbjletterheadBW.dotm%20sept%2014.dot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8D8C0-0026-4D1A-94A4-1C962E5E3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hbjletterheadBW.dotm sept 14.dotm</Template>
  <TotalTime>0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2</cp:revision>
  <cp:lastPrinted>2018-12-18T12:02:00Z</cp:lastPrinted>
  <dcterms:created xsi:type="dcterms:W3CDTF">2019-02-08T11:22:00Z</dcterms:created>
  <dcterms:modified xsi:type="dcterms:W3CDTF">2019-02-08T11:22:00Z</dcterms:modified>
</cp:coreProperties>
</file>