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A27" w:rsidRPr="00D92A27" w:rsidRDefault="00D92A27" w:rsidP="00D92A27">
      <w:pPr>
        <w:spacing w:after="200" w:line="276" w:lineRule="auto"/>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 xml:space="preserve">Mrs L </w:t>
      </w:r>
      <w:proofErr w:type="spellStart"/>
      <w:r w:rsidRPr="00D92A27">
        <w:rPr>
          <w:rFonts w:asciiTheme="minorHAnsi" w:eastAsiaTheme="minorHAnsi" w:hAnsiTheme="minorHAnsi" w:cstheme="minorBidi"/>
          <w:sz w:val="22"/>
          <w:szCs w:val="22"/>
        </w:rPr>
        <w:t>Blacksell</w:t>
      </w:r>
      <w:proofErr w:type="spellEnd"/>
      <w:r w:rsidRPr="00D92A27">
        <w:rPr>
          <w:rFonts w:asciiTheme="minorHAnsi" w:eastAsiaTheme="minorHAnsi" w:hAnsiTheme="minorHAnsi" w:cstheme="minorBidi"/>
          <w:sz w:val="22"/>
          <w:szCs w:val="22"/>
        </w:rPr>
        <w:t xml:space="preserve"> – Peer Mediator Co-Ordinator</w:t>
      </w:r>
    </w:p>
    <w:p w:rsidR="00D92A27" w:rsidRDefault="00D92A27" w:rsidP="00D92A27">
      <w:pPr>
        <w:spacing w:after="200" w:line="276" w:lineRule="auto"/>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 xml:space="preserve">Ms Abdullah – Learning Mentor                                                          </w:t>
      </w:r>
    </w:p>
    <w:p w:rsidR="00D92A27" w:rsidRDefault="00D92A27" w:rsidP="00D92A27">
      <w:pPr>
        <w:spacing w:after="200" w:line="276" w:lineRule="auto"/>
        <w:rPr>
          <w:rFonts w:asciiTheme="minorHAnsi" w:eastAsiaTheme="minorHAnsi" w:hAnsiTheme="minorHAnsi" w:cstheme="minorBidi"/>
          <w:sz w:val="22"/>
          <w:szCs w:val="22"/>
        </w:rPr>
      </w:pPr>
    </w:p>
    <w:p w:rsidR="00D92A27" w:rsidRPr="00D92A27" w:rsidRDefault="00D92A27" w:rsidP="00D92A27">
      <w:pPr>
        <w:spacing w:after="200" w:line="276" w:lineRule="auto"/>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November 2019</w:t>
      </w:r>
    </w:p>
    <w:p w:rsidR="00D92A27" w:rsidRPr="00D92A27" w:rsidRDefault="00D92A27" w:rsidP="00D92A27">
      <w:pPr>
        <w:spacing w:after="200" w:line="276" w:lineRule="auto"/>
        <w:rPr>
          <w:rFonts w:asciiTheme="minorHAnsi" w:eastAsiaTheme="minorHAnsi" w:hAnsiTheme="minorHAnsi" w:cstheme="minorBidi"/>
          <w:sz w:val="22"/>
          <w:szCs w:val="22"/>
        </w:rPr>
      </w:pPr>
    </w:p>
    <w:p w:rsidR="00D92A27" w:rsidRPr="00D92A27" w:rsidRDefault="00D92A27" w:rsidP="00D92A27">
      <w:pPr>
        <w:jc w:val="center"/>
        <w:rPr>
          <w:rFonts w:asciiTheme="minorHAnsi" w:eastAsiaTheme="minorHAnsi" w:hAnsiTheme="minorHAnsi" w:cstheme="minorBidi"/>
          <w:b/>
          <w:sz w:val="22"/>
          <w:szCs w:val="22"/>
          <w:u w:val="single"/>
        </w:rPr>
      </w:pPr>
      <w:r w:rsidRPr="00D92A27">
        <w:rPr>
          <w:rFonts w:asciiTheme="minorHAnsi" w:eastAsiaTheme="minorHAnsi" w:hAnsiTheme="minorHAnsi" w:cstheme="minorBidi"/>
          <w:b/>
          <w:sz w:val="22"/>
          <w:szCs w:val="22"/>
          <w:u w:val="single"/>
        </w:rPr>
        <w:t>Re: PEER MEDIATION CREW</w:t>
      </w:r>
    </w:p>
    <w:p w:rsidR="00D92A27" w:rsidRP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Information for parents/carers regarding references for your child’s application to become part of the Peer Mediation Crew.</w:t>
      </w:r>
    </w:p>
    <w:p w:rsidR="00D92A27" w:rsidRP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 xml:space="preserve">This year at Hunter’s Bar Junior School, the Y6 pupils are being offered the opportunity to train to become Peer Mediators.  When the children are in their final year in school, we feel it important that they have a role and can be responsible for things that happen in their school.  We are asking the children to apply for the role, accompanied by a supporting reference from you.  This references does not need to be long, it just needs to be an honest reflection of why your child would be suitable.  </w:t>
      </w:r>
    </w:p>
    <w:p w:rsidR="00D92A27" w:rsidRP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Thank you for taking the time to complete this reference for your child; you are supporting us in in helping the children help one another</w:t>
      </w:r>
    </w:p>
    <w:p w:rsidR="00D92A27" w:rsidRP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w:t>
      </w:r>
    </w:p>
    <w:p w:rsidR="00D92A27" w:rsidRPr="00D92A27" w:rsidRDefault="00D92A27" w:rsidP="00D92A27">
      <w:pPr>
        <w:rPr>
          <w:rFonts w:asciiTheme="minorHAnsi" w:eastAsiaTheme="minorHAnsi" w:hAnsiTheme="minorHAnsi" w:cstheme="minorBidi"/>
          <w:b/>
          <w:sz w:val="22"/>
          <w:szCs w:val="22"/>
        </w:rPr>
      </w:pPr>
      <w:r w:rsidRPr="00D92A27">
        <w:rPr>
          <w:rFonts w:asciiTheme="minorHAnsi" w:eastAsiaTheme="minorHAnsi" w:hAnsiTheme="minorHAnsi" w:cstheme="minorBidi"/>
          <w:b/>
          <w:sz w:val="22"/>
          <w:szCs w:val="22"/>
        </w:rPr>
        <w:t>THE CLOSING DATE FOR APPLICATIONS IS FRIDAY 22 November 2018</w:t>
      </w:r>
    </w:p>
    <w:p w:rsidR="00D92A27" w:rsidRPr="00D92A27" w:rsidRDefault="00D92A27" w:rsidP="00D92A27">
      <w:pPr>
        <w:rPr>
          <w:rFonts w:asciiTheme="minorHAnsi" w:eastAsiaTheme="minorHAnsi" w:hAnsiTheme="minorHAnsi" w:cstheme="minorBidi"/>
          <w:b/>
          <w:sz w:val="22"/>
          <w:szCs w:val="22"/>
        </w:rPr>
      </w:pPr>
    </w:p>
    <w:p w:rsidR="00D92A27" w:rsidRPr="00D92A27" w:rsidRDefault="00D92A27" w:rsidP="00D92A27">
      <w:pPr>
        <w:rPr>
          <w:rFonts w:asciiTheme="minorHAnsi" w:eastAsiaTheme="minorHAnsi" w:hAnsiTheme="minorHAnsi" w:cstheme="minorBidi"/>
          <w:b/>
          <w:sz w:val="22"/>
          <w:szCs w:val="22"/>
        </w:rPr>
      </w:pPr>
      <w:r w:rsidRPr="00D92A27">
        <w:rPr>
          <w:rFonts w:asciiTheme="minorHAnsi" w:eastAsiaTheme="minorHAnsi" w:hAnsiTheme="minorHAnsi" w:cstheme="minorBidi"/>
          <w:b/>
          <w:sz w:val="22"/>
          <w:szCs w:val="22"/>
        </w:rPr>
        <w:t xml:space="preserve">Please return to Mrs </w:t>
      </w:r>
      <w:proofErr w:type="spellStart"/>
      <w:r w:rsidRPr="00D92A27">
        <w:rPr>
          <w:rFonts w:asciiTheme="minorHAnsi" w:eastAsiaTheme="minorHAnsi" w:hAnsiTheme="minorHAnsi" w:cstheme="minorBidi"/>
          <w:b/>
          <w:sz w:val="22"/>
          <w:szCs w:val="22"/>
        </w:rPr>
        <w:t>Blacksell</w:t>
      </w:r>
      <w:proofErr w:type="spellEnd"/>
      <w:r w:rsidRPr="00D92A27">
        <w:rPr>
          <w:rFonts w:asciiTheme="minorHAnsi" w:eastAsiaTheme="minorHAnsi" w:hAnsiTheme="minorHAnsi" w:cstheme="minorBidi"/>
          <w:b/>
          <w:sz w:val="22"/>
          <w:szCs w:val="22"/>
        </w:rPr>
        <w:t xml:space="preserve"> or Ms Abdullah.</w:t>
      </w: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lastRenderedPageBreak/>
        <w:t xml:space="preserve">Dear Mrs </w:t>
      </w:r>
      <w:proofErr w:type="spellStart"/>
      <w:r w:rsidRPr="00D92A27">
        <w:rPr>
          <w:rFonts w:asciiTheme="minorHAnsi" w:eastAsiaTheme="minorHAnsi" w:hAnsiTheme="minorHAnsi" w:cstheme="minorBidi"/>
          <w:sz w:val="22"/>
          <w:szCs w:val="22"/>
        </w:rPr>
        <w:t>Blacksell</w:t>
      </w:r>
      <w:proofErr w:type="spellEnd"/>
      <w:r w:rsidRPr="00D92A27">
        <w:rPr>
          <w:rFonts w:asciiTheme="minorHAnsi" w:eastAsiaTheme="minorHAnsi" w:hAnsiTheme="minorHAnsi" w:cstheme="minorBidi"/>
          <w:sz w:val="22"/>
          <w:szCs w:val="22"/>
        </w:rPr>
        <w:t>/Ms Abdullah</w:t>
      </w:r>
    </w:p>
    <w:p w:rsidR="00D92A27" w:rsidRP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My name is _____________________________ and I am currently in J _____.</w:t>
      </w:r>
    </w:p>
    <w:p w:rsidR="00D92A27" w:rsidRP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I am submitting an application letter in order to be considered for the role of Peer Mediator at Hunter’s Bar Junior School.   This will involve being a dedicated member of a team, who are specially trained to deal with conflicts between other children that occur in the playground and help organise co-operative games at lunch time.</w:t>
      </w:r>
    </w:p>
    <w:p w:rsidR="00D92A27" w:rsidRP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I would like to train as a Peer Mediator because:</w:t>
      </w: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u w:val="thick"/>
        </w:rPr>
      </w:pPr>
      <w:r w:rsidRPr="00D92A27">
        <w:rPr>
          <w:rFonts w:asciiTheme="minorHAnsi" w:eastAsiaTheme="minorHAnsi" w:hAnsiTheme="minorHAnsi" w:cstheme="minorBidi"/>
          <w:sz w:val="22"/>
          <w:szCs w:val="22"/>
          <w:u w:val="thick"/>
        </w:rPr>
        <w:t>__________________________________________________________________________________</w:t>
      </w:r>
    </w:p>
    <w:p w:rsidR="00D92A27" w:rsidRPr="00D92A27" w:rsidRDefault="00D92A27" w:rsidP="00D92A27">
      <w:pP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I think that I would be good at this job because:</w:t>
      </w: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Pr="00D92A27" w:rsidRDefault="00D92A27" w:rsidP="00D92A27">
      <w:pPr>
        <w:pBdr>
          <w:bottom w:val="single" w:sz="12" w:space="1" w:color="auto"/>
        </w:pBd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I think that the Peer Mediators are very important to Hunter’s Bar Junior School because:</w:t>
      </w: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Default="00D92A27" w:rsidP="00D92A27">
      <w:pPr>
        <w:pBdr>
          <w:bottom w:val="single" w:sz="12" w:space="1" w:color="auto"/>
        </w:pBdr>
        <w:rPr>
          <w:rFonts w:asciiTheme="minorHAnsi" w:eastAsiaTheme="minorHAnsi" w:hAnsiTheme="minorHAnsi" w:cstheme="minorBidi"/>
          <w:sz w:val="22"/>
          <w:szCs w:val="22"/>
        </w:rPr>
      </w:pPr>
    </w:p>
    <w:p w:rsidR="00D92A27" w:rsidRPr="00D92A27" w:rsidRDefault="00D92A27" w:rsidP="00D92A27">
      <w:pPr>
        <w:pBdr>
          <w:bottom w:val="single" w:sz="12" w:space="1" w:color="auto"/>
        </w:pBdr>
        <w:rPr>
          <w:rFonts w:asciiTheme="minorHAnsi" w:eastAsiaTheme="minorHAnsi" w:hAnsiTheme="minorHAnsi" w:cstheme="minorBidi"/>
          <w:sz w:val="22"/>
          <w:szCs w:val="22"/>
        </w:rPr>
      </w:pPr>
    </w:p>
    <w:p w:rsid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r w:rsidRPr="00D92A27">
        <w:rPr>
          <w:rFonts w:asciiTheme="minorHAnsi" w:eastAsiaTheme="minorHAnsi" w:hAnsiTheme="minorHAnsi" w:cstheme="minorBidi"/>
          <w:sz w:val="22"/>
          <w:szCs w:val="22"/>
        </w:rPr>
        <w:t>I also submit the attached reference from my parent/carer supporting my application.  I agree to undertake the training programme to become a Peer Mediator, which is an important part of the Peer Mediation Crew.  I will listen to all advice given to me whilst training and be open to all ideas.</w:t>
      </w:r>
    </w:p>
    <w:p w:rsidR="00D92A27" w:rsidRP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p>
    <w:p w:rsidR="00D92A27" w:rsidRPr="00D92A27" w:rsidRDefault="00D92A27" w:rsidP="00D92A27">
      <w:pPr>
        <w:rPr>
          <w:rFonts w:asciiTheme="minorHAnsi" w:eastAsiaTheme="minorHAnsi" w:hAnsiTheme="minorHAnsi" w:cstheme="minorBidi"/>
          <w:sz w:val="22"/>
          <w:szCs w:val="22"/>
        </w:rPr>
      </w:pPr>
    </w:p>
    <w:p w:rsidR="00FD2B66" w:rsidRDefault="00D92A27" w:rsidP="00EF5ACF">
      <w:pPr>
        <w:rPr>
          <w:rFonts w:cs="Arial"/>
          <w:sz w:val="22"/>
          <w:szCs w:val="22"/>
        </w:rPr>
      </w:pPr>
      <w:r w:rsidRPr="00D92A27">
        <w:rPr>
          <w:rFonts w:asciiTheme="minorHAnsi" w:eastAsiaTheme="minorHAnsi" w:hAnsiTheme="minorHAnsi" w:cstheme="minorBidi"/>
          <w:sz w:val="22"/>
          <w:szCs w:val="22"/>
        </w:rPr>
        <w:t>Signed ______________________________________________ (the applicant)</w:t>
      </w:r>
      <w:bookmarkStart w:id="0" w:name="_GoBack"/>
      <w:bookmarkEnd w:id="0"/>
    </w:p>
    <w:sectPr w:rsidR="00FD2B66" w:rsidSect="002F5E58">
      <w:footerReference w:type="default" r:id="rId8"/>
      <w:headerReference w:type="first" r:id="rId9"/>
      <w:footerReference w:type="first" r:id="rId10"/>
      <w:pgSz w:w="11906" w:h="16838"/>
      <w:pgMar w:top="1440" w:right="1440" w:bottom="198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C9" w:rsidRDefault="003877C9" w:rsidP="003877C9">
    <w:pPr>
      <w:pStyle w:val="ReturnAddress"/>
      <w:framePr w:w="5267" w:h="1276" w:wrap="notBeside" w:hAnchor="page" w:x="3219" w:y="12556"/>
      <w:rPr>
        <w:rFonts w:ascii="Arial" w:hAnsi="Arial"/>
        <w:b/>
      </w:rPr>
    </w:pPr>
  </w:p>
  <w:p w:rsidR="003877C9" w:rsidRDefault="003877C9" w:rsidP="003877C9">
    <w:pPr>
      <w:pStyle w:val="ReturnAddress"/>
      <w:framePr w:w="5267" w:h="1276" w:wrap="notBeside" w:hAnchor="page" w:x="3219" w:y="12556"/>
      <w:rPr>
        <w:rFonts w:ascii="Arial" w:hAnsi="Arial"/>
        <w:b/>
      </w:rPr>
    </w:pPr>
  </w:p>
  <w:p w:rsidR="003877C9" w:rsidRPr="000377B2" w:rsidRDefault="003877C9" w:rsidP="003877C9">
    <w:pPr>
      <w:pStyle w:val="ReturnAddress"/>
      <w:framePr w:w="5267" w:h="1276" w:wrap="notBeside" w:hAnchor="page" w:x="3219" w:y="12556"/>
      <w:rPr>
        <w:rFonts w:ascii="Arial" w:hAnsi="Arial"/>
        <w:b/>
      </w:rPr>
    </w:pP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headteacher: Mr michael watson</w:t>
    </w: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deputy HEADTEACHER: MRS KELLY HERSEY</w:t>
    </w:r>
  </w:p>
  <w:p w:rsidR="003877C9" w:rsidRDefault="003877C9" w:rsidP="003877C9">
    <w:pPr>
      <w:pStyle w:val="ReturnAddress"/>
      <w:framePr w:w="5267" w:h="1276" w:wrap="notBeside" w:hAnchor="page" w:x="3219" w:y="12556"/>
      <w:rPr>
        <w:rFonts w:ascii="Arial" w:hAnsi="Arial"/>
      </w:rPr>
    </w:pPr>
    <w:r>
      <w:rPr>
        <w:rFonts w:ascii="Arial" w:hAnsi="Arial"/>
      </w:rPr>
      <w:t>Sharrow vale road • sheffield • s11 8zg</w:t>
    </w:r>
  </w:p>
  <w:p w:rsidR="003877C9" w:rsidRDefault="003877C9" w:rsidP="003877C9">
    <w:pPr>
      <w:pStyle w:val="ReturnAddress"/>
      <w:framePr w:w="5267" w:h="1276" w:wrap="notBeside" w:hAnchor="page" w:x="3219" w:y="12556"/>
      <w:rPr>
        <w:rFonts w:ascii="Arial" w:hAnsi="Arial"/>
      </w:rPr>
    </w:pPr>
    <w:r>
      <w:rPr>
        <w:rFonts w:ascii="Arial" w:hAnsi="Arial"/>
        <w:noProof/>
        <w:lang w:val="en-GB" w:eastAsia="en-GB"/>
      </w:rPr>
      <w:drawing>
        <wp:anchor distT="0" distB="0" distL="114300" distR="114300" simplePos="0" relativeHeight="251703296" behindDoc="0" locked="0" layoutInCell="1" allowOverlap="1" wp14:anchorId="04799843" wp14:editId="47D2F6DD">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38" name="Picture 38"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Phone: 0114 266 0547 • Fax: 0114 268 4878</w:t>
    </w:r>
  </w:p>
  <w:p w:rsidR="003877C9" w:rsidRDefault="003877C9" w:rsidP="003877C9">
    <w:pPr>
      <w:pStyle w:val="ReturnAddress"/>
      <w:framePr w:w="5267" w:h="1276" w:wrap="notBeside" w:hAnchor="page" w:x="3219" w:y="12556"/>
      <w:rPr>
        <w:rFonts w:ascii="Arial" w:hAnsi="Arial"/>
        <w:caps w:val="0"/>
      </w:rPr>
    </w:pPr>
    <w:r>
      <w:rPr>
        <w:rFonts w:ascii="Arial" w:hAnsi="Arial"/>
      </w:rPr>
      <w:t>email</w:t>
    </w:r>
    <w:r w:rsidRPr="00497EA7">
      <w:rPr>
        <w:rFonts w:ascii="Arial" w:hAnsi="Arial"/>
      </w:rPr>
      <w:t xml:space="preserve">: </w:t>
    </w:r>
    <w:hyperlink r:id="rId3" w:history="1">
      <w:r w:rsidRPr="00497EA7">
        <w:rPr>
          <w:rStyle w:val="Hyperlink"/>
          <w:rFonts w:ascii="Arial" w:hAnsi="Arial"/>
          <w:caps w:val="0"/>
          <w:color w:val="auto"/>
        </w:rPr>
        <w:t>enquiries@huntersbar-jun.sheffield.sch.uk</w:t>
      </w:r>
    </w:hyperlink>
  </w:p>
  <w:p w:rsidR="003877C9" w:rsidRDefault="003877C9" w:rsidP="003877C9">
    <w:pPr>
      <w:pStyle w:val="ReturnAddress"/>
      <w:framePr w:w="5267" w:h="1276" w:wrap="notBeside" w:hAnchor="page" w:x="3219" w:y="12556"/>
      <w:rPr>
        <w:rFonts w:ascii="Arial" w:hAnsi="Arial"/>
      </w:rPr>
    </w:pPr>
    <w:r>
      <w:rPr>
        <w:rFonts w:ascii="Arial" w:hAnsi="Arial"/>
        <w:caps w:val="0"/>
      </w:rPr>
      <w:t>www.huntersbarjunior.co.uk</w:t>
    </w:r>
  </w:p>
  <w:p w:rsidR="00664059" w:rsidRDefault="003877C9" w:rsidP="00664059">
    <w:pPr>
      <w:pStyle w:val="ReturnAddress"/>
      <w:framePr w:w="0" w:hRule="auto" w:hSpace="0" w:vSpace="0" w:wrap="auto" w:vAnchor="margin" w:hAnchor="text" w:xAlign="left" w:yAlign="inline" w:anchorLock="0"/>
    </w:pPr>
    <w:r w:rsidRPr="003877C9">
      <w:rPr>
        <w:noProof/>
        <w:lang w:val="en-GB" w:eastAsia="en-GB"/>
      </w:rPr>
      <w:drawing>
        <wp:anchor distT="0" distB="0" distL="114300" distR="114300" simplePos="0" relativeHeight="251695104" behindDoc="1" locked="0" layoutInCell="1" allowOverlap="1" wp14:anchorId="3ABB2E8F" wp14:editId="39F5FC97">
          <wp:simplePos x="0" y="0"/>
          <wp:positionH relativeFrom="column">
            <wp:posOffset>2125345</wp:posOffset>
          </wp:positionH>
          <wp:positionV relativeFrom="paragraph">
            <wp:posOffset>-165100</wp:posOffset>
          </wp:positionV>
          <wp:extent cx="902970" cy="885190"/>
          <wp:effectExtent l="0" t="0" r="0" b="0"/>
          <wp:wrapTight wrapText="bothSides">
            <wp:wrapPolygon edited="0">
              <wp:start x="0" y="0"/>
              <wp:lineTo x="0" y="20918"/>
              <wp:lineTo x="20962" y="20918"/>
              <wp:lineTo x="20962" y="0"/>
              <wp:lineTo x="0" y="0"/>
            </wp:wrapPolygon>
          </wp:wrapTight>
          <wp:docPr id="31" name="Picture 3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6128" behindDoc="0" locked="0" layoutInCell="1" allowOverlap="1" wp14:anchorId="5BA65439" wp14:editId="16F9FD4E">
          <wp:simplePos x="0" y="0"/>
          <wp:positionH relativeFrom="column">
            <wp:posOffset>-624840</wp:posOffset>
          </wp:positionH>
          <wp:positionV relativeFrom="paragraph">
            <wp:posOffset>1905</wp:posOffset>
          </wp:positionV>
          <wp:extent cx="800100" cy="529590"/>
          <wp:effectExtent l="0" t="0" r="0" b="3810"/>
          <wp:wrapTight wrapText="bothSides">
            <wp:wrapPolygon edited="0">
              <wp:start x="0" y="0"/>
              <wp:lineTo x="0" y="20978"/>
              <wp:lineTo x="21086" y="20978"/>
              <wp:lineTo x="21086" y="0"/>
              <wp:lineTo x="0" y="0"/>
            </wp:wrapPolygon>
          </wp:wrapTight>
          <wp:docPr id="32" name="Picture 32"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6" r:link="rId2">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highlight w:val="yellow"/>
        <w:lang w:val="en-GB" w:eastAsia="en-GB"/>
      </w:rPr>
      <w:drawing>
        <wp:anchor distT="0" distB="0" distL="114300" distR="114300" simplePos="0" relativeHeight="251697152" behindDoc="1" locked="0" layoutInCell="1" allowOverlap="1" wp14:anchorId="6F601282" wp14:editId="53B2EE80">
          <wp:simplePos x="0" y="0"/>
          <wp:positionH relativeFrom="column">
            <wp:posOffset>245745</wp:posOffset>
          </wp:positionH>
          <wp:positionV relativeFrom="paragraph">
            <wp:posOffset>38735</wp:posOffset>
          </wp:positionV>
          <wp:extent cx="474980" cy="467995"/>
          <wp:effectExtent l="0" t="0" r="1270" b="8255"/>
          <wp:wrapTight wrapText="bothSides">
            <wp:wrapPolygon edited="0">
              <wp:start x="0" y="0"/>
              <wp:lineTo x="0" y="21102"/>
              <wp:lineTo x="20791" y="21102"/>
              <wp:lineTo x="20791" y="0"/>
              <wp:lineTo x="0" y="0"/>
            </wp:wrapPolygon>
          </wp:wrapTight>
          <wp:docPr id="33" name="Picture 3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8176" behindDoc="1" locked="0" layoutInCell="1" allowOverlap="1" wp14:anchorId="1B505392" wp14:editId="73A2D297">
          <wp:simplePos x="0" y="0"/>
          <wp:positionH relativeFrom="column">
            <wp:posOffset>2981325</wp:posOffset>
          </wp:positionH>
          <wp:positionV relativeFrom="paragraph">
            <wp:posOffset>-163195</wp:posOffset>
          </wp:positionV>
          <wp:extent cx="800100" cy="810895"/>
          <wp:effectExtent l="0" t="0" r="0" b="8255"/>
          <wp:wrapThrough wrapText="bothSides">
            <wp:wrapPolygon edited="0">
              <wp:start x="0" y="0"/>
              <wp:lineTo x="0" y="21312"/>
              <wp:lineTo x="21086" y="21312"/>
              <wp:lineTo x="21086" y="0"/>
              <wp:lineTo x="0" y="0"/>
            </wp:wrapPolygon>
          </wp:wrapThrough>
          <wp:docPr id="34" name="Picture 34"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699200" behindDoc="1" locked="0" layoutInCell="1" allowOverlap="1" wp14:anchorId="6D3DA1FC" wp14:editId="707C435E">
          <wp:simplePos x="0" y="0"/>
          <wp:positionH relativeFrom="column">
            <wp:posOffset>3800475</wp:posOffset>
          </wp:positionH>
          <wp:positionV relativeFrom="paragraph">
            <wp:posOffset>-161290</wp:posOffset>
          </wp:positionV>
          <wp:extent cx="876300" cy="876300"/>
          <wp:effectExtent l="0" t="0" r="0" b="0"/>
          <wp:wrapThrough wrapText="bothSides">
            <wp:wrapPolygon edited="0">
              <wp:start x="0" y="0"/>
              <wp:lineTo x="0" y="21130"/>
              <wp:lineTo x="21130" y="21130"/>
              <wp:lineTo x="21130" y="0"/>
              <wp:lineTo x="0" y="0"/>
            </wp:wrapPolygon>
          </wp:wrapThrough>
          <wp:docPr id="35" name="Picture 3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0224" behindDoc="1" locked="0" layoutInCell="1" allowOverlap="1" wp14:anchorId="06175D9E" wp14:editId="496F2A19">
          <wp:simplePos x="0" y="0"/>
          <wp:positionH relativeFrom="column">
            <wp:posOffset>857250</wp:posOffset>
          </wp:positionH>
          <wp:positionV relativeFrom="paragraph">
            <wp:posOffset>134620</wp:posOffset>
          </wp:positionV>
          <wp:extent cx="1289050" cy="333375"/>
          <wp:effectExtent l="0" t="0" r="6350" b="9525"/>
          <wp:wrapThrough wrapText="bothSides">
            <wp:wrapPolygon edited="0">
              <wp:start x="0" y="0"/>
              <wp:lineTo x="0" y="20983"/>
              <wp:lineTo x="21387" y="20983"/>
              <wp:lineTo x="21387" y="0"/>
              <wp:lineTo x="0" y="0"/>
            </wp:wrapPolygon>
          </wp:wrapThrough>
          <wp:docPr id="36" name="Picture 36"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1248" behindDoc="1" locked="0" layoutInCell="1" allowOverlap="1" wp14:anchorId="78FA0B6B" wp14:editId="2B94FD96">
          <wp:simplePos x="0" y="0"/>
          <wp:positionH relativeFrom="column">
            <wp:posOffset>4591050</wp:posOffset>
          </wp:positionH>
          <wp:positionV relativeFrom="paragraph">
            <wp:posOffset>48260</wp:posOffset>
          </wp:positionV>
          <wp:extent cx="2160270" cy="485775"/>
          <wp:effectExtent l="0" t="0" r="0" b="9525"/>
          <wp:wrapThrough wrapText="bothSides">
            <wp:wrapPolygon edited="0">
              <wp:start x="0" y="0"/>
              <wp:lineTo x="0" y="21176"/>
              <wp:lineTo x="21333" y="21176"/>
              <wp:lineTo x="21333" y="0"/>
              <wp:lineTo x="0" y="0"/>
            </wp:wrapPolygon>
          </wp:wrapThrough>
          <wp:docPr id="37" name="Picture 37"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3840" behindDoc="0" locked="0" layoutInCell="1" allowOverlap="1" wp14:anchorId="040331DC" wp14:editId="099C76C1">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2816" behindDoc="0" locked="0" layoutInCell="1" allowOverlap="1" wp14:anchorId="52847592" wp14:editId="3E9F495E">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1792" behindDoc="0" locked="0" layoutInCell="1" allowOverlap="1" wp14:anchorId="7FCE6121" wp14:editId="2B7121DB">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0768" behindDoc="0" locked="0" layoutInCell="1" allowOverlap="1" wp14:anchorId="2E2C9392" wp14:editId="7F2606AD">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9744" behindDoc="0" locked="0" layoutInCell="1" allowOverlap="1" wp14:anchorId="70DB155A" wp14:editId="1FCF1D4D">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8720" behindDoc="0" locked="0" layoutInCell="1" allowOverlap="1" wp14:anchorId="67A3D355" wp14:editId="12EF6535">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C43" w:rsidRDefault="005A617E" w:rsidP="008D74B7">
    <w:pPr>
      <w:pStyle w:val="ReturnAddress"/>
      <w:framePr w:w="5639" w:h="573" w:wrap="notBeside" w:hAnchor="page" w:x="3729" w:y="14491"/>
      <w:rPr>
        <w:rFonts w:ascii="Arial" w:hAnsi="Arial"/>
        <w:b/>
      </w:rPr>
    </w:pPr>
    <w:r>
      <w:rPr>
        <w:noProof/>
        <w:lang w:val="en-GB" w:eastAsia="en-GB"/>
      </w:rPr>
      <w:drawing>
        <wp:anchor distT="0" distB="0" distL="114300" distR="114300" simplePos="0" relativeHeight="251691008" behindDoc="1" locked="0" layoutInCell="1" allowOverlap="1" wp14:anchorId="38A1FD33" wp14:editId="397B71C8">
          <wp:simplePos x="0" y="0"/>
          <wp:positionH relativeFrom="column">
            <wp:posOffset>2195195</wp:posOffset>
          </wp:positionH>
          <wp:positionV relativeFrom="paragraph">
            <wp:posOffset>400050</wp:posOffset>
          </wp:positionV>
          <wp:extent cx="876300" cy="876300"/>
          <wp:effectExtent l="0" t="0" r="0" b="0"/>
          <wp:wrapThrough wrapText="bothSides">
            <wp:wrapPolygon edited="0">
              <wp:start x="0" y="0"/>
              <wp:lineTo x="0" y="21130"/>
              <wp:lineTo x="21130" y="21130"/>
              <wp:lineTo x="21130" y="0"/>
              <wp:lineTo x="0" y="0"/>
            </wp:wrapPolygon>
          </wp:wrapThrough>
          <wp:docPr id="5" name="Picture 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7936" behindDoc="1" locked="0" layoutInCell="1" allowOverlap="1" wp14:anchorId="1938FFE1" wp14:editId="3ABD2CB6">
          <wp:simplePos x="0" y="0"/>
          <wp:positionH relativeFrom="column">
            <wp:posOffset>1376045</wp:posOffset>
          </wp:positionH>
          <wp:positionV relativeFrom="paragraph">
            <wp:posOffset>398145</wp:posOffset>
          </wp:positionV>
          <wp:extent cx="800100" cy="810895"/>
          <wp:effectExtent l="0" t="0" r="0" b="8255"/>
          <wp:wrapThrough wrapText="bothSides">
            <wp:wrapPolygon edited="0">
              <wp:start x="0" y="0"/>
              <wp:lineTo x="0" y="21312"/>
              <wp:lineTo x="21086" y="21312"/>
              <wp:lineTo x="21086" y="0"/>
              <wp:lineTo x="0" y="0"/>
            </wp:wrapPolygon>
          </wp:wrapThrough>
          <wp:docPr id="3" name="Picture 3"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3" cstate="print">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4B7">
      <w:rPr>
        <w:noProof/>
        <w:lang w:val="en-GB" w:eastAsia="en-GB"/>
      </w:rPr>
      <w:drawing>
        <wp:anchor distT="0" distB="0" distL="114300" distR="114300" simplePos="0" relativeHeight="251658239" behindDoc="1" locked="0" layoutInCell="1" allowOverlap="1" wp14:anchorId="06691105" wp14:editId="07BEAA90">
          <wp:simplePos x="0" y="0"/>
          <wp:positionH relativeFrom="column">
            <wp:posOffset>520065</wp:posOffset>
          </wp:positionH>
          <wp:positionV relativeFrom="paragraph">
            <wp:posOffset>396240</wp:posOffset>
          </wp:positionV>
          <wp:extent cx="902970" cy="885190"/>
          <wp:effectExtent l="0" t="0" r="0" b="0"/>
          <wp:wrapTight wrapText="bothSides">
            <wp:wrapPolygon edited="0">
              <wp:start x="0" y="0"/>
              <wp:lineTo x="0" y="20918"/>
              <wp:lineTo x="20962" y="20918"/>
              <wp:lineTo x="20962" y="0"/>
              <wp:lineTo x="0" y="0"/>
            </wp:wrapPolygon>
          </wp:wrapTight>
          <wp:docPr id="4" name="Picture 4"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D66" w:rsidRDefault="00FF7D66" w:rsidP="008D74B7">
    <w:pPr>
      <w:pStyle w:val="ReturnAddress"/>
      <w:framePr w:w="5267" w:h="1276" w:wrap="notBeside" w:hAnchor="page" w:x="3699" w:y="12316"/>
      <w:rPr>
        <w:rFonts w:ascii="Arial" w:hAnsi="Arial"/>
        <w:b/>
      </w:rPr>
    </w:pPr>
  </w:p>
  <w:p w:rsidR="00FF7D66" w:rsidRDefault="00FF7D66" w:rsidP="008D74B7">
    <w:pPr>
      <w:pStyle w:val="ReturnAddress"/>
      <w:framePr w:w="5267" w:h="1276" w:wrap="notBeside" w:hAnchor="page" w:x="3699" w:y="12316"/>
      <w:rPr>
        <w:rFonts w:ascii="Arial" w:hAnsi="Arial"/>
        <w:b/>
      </w:rPr>
    </w:pPr>
  </w:p>
  <w:p w:rsidR="00FF7D66" w:rsidRPr="000377B2" w:rsidRDefault="00FF7D66" w:rsidP="008D74B7">
    <w:pPr>
      <w:pStyle w:val="ReturnAddress"/>
      <w:framePr w:w="5267" w:h="1276" w:wrap="notBeside" w:hAnchor="page" w:x="3699" w:y="12316"/>
      <w:rPr>
        <w:rFonts w:ascii="Arial" w:hAnsi="Arial"/>
        <w:b/>
      </w:rPr>
    </w:pP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headteacher: Mr michael watson</w:t>
    </w: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deputy HEADTEACHER: MRS KELLY HERSEY</w:t>
    </w:r>
  </w:p>
  <w:p w:rsidR="002F5E58" w:rsidRDefault="002F5E58" w:rsidP="008D74B7">
    <w:pPr>
      <w:pStyle w:val="ReturnAddress"/>
      <w:framePr w:w="5267" w:h="1276" w:wrap="notBeside" w:hAnchor="page" w:x="3699" w:y="12316"/>
      <w:rPr>
        <w:rFonts w:ascii="Arial" w:hAnsi="Arial"/>
      </w:rPr>
    </w:pPr>
    <w:r>
      <w:rPr>
        <w:rFonts w:ascii="Arial" w:hAnsi="Arial"/>
      </w:rPr>
      <w:t>Sharrow vale road • sheffield • s11 8zg</w:t>
    </w:r>
  </w:p>
  <w:p w:rsidR="002F5E58" w:rsidRDefault="00CC663B" w:rsidP="008D74B7">
    <w:pPr>
      <w:pStyle w:val="ReturnAddress"/>
      <w:framePr w:w="5267" w:h="1276" w:wrap="notBeside" w:hAnchor="page" w:x="3699" w:y="12316"/>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37BEF01C" wp14:editId="330E2CF4">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8D74B7">
    <w:pPr>
      <w:pStyle w:val="ReturnAddress"/>
      <w:framePr w:w="5267" w:h="1276" w:wrap="notBeside" w:hAnchor="page" w:x="3699" w:y="12316"/>
      <w:rPr>
        <w:rFonts w:ascii="Arial" w:hAnsi="Arial"/>
        <w:caps w:val="0"/>
      </w:rPr>
    </w:pPr>
    <w:r>
      <w:rPr>
        <w:rFonts w:ascii="Arial" w:hAnsi="Arial"/>
      </w:rPr>
      <w:t>email</w:t>
    </w:r>
    <w:r w:rsidRPr="00497EA7">
      <w:rPr>
        <w:rFonts w:ascii="Arial" w:hAnsi="Arial"/>
      </w:rPr>
      <w:t xml:space="preserve">: </w:t>
    </w:r>
    <w:hyperlink r:id="rId9" w:history="1">
      <w:r w:rsidR="00CC663B" w:rsidRPr="00497EA7">
        <w:rPr>
          <w:rStyle w:val="Hyperlink"/>
          <w:rFonts w:ascii="Arial" w:hAnsi="Arial"/>
          <w:caps w:val="0"/>
          <w:color w:val="auto"/>
        </w:rPr>
        <w:t>enquiries@huntersbar-jun.sheffield.sch.uk</w:t>
      </w:r>
    </w:hyperlink>
  </w:p>
  <w:p w:rsidR="00CC663B" w:rsidRDefault="00CC663B" w:rsidP="008D74B7">
    <w:pPr>
      <w:pStyle w:val="ReturnAddress"/>
      <w:framePr w:w="5267" w:h="1276" w:wrap="notBeside" w:hAnchor="page" w:x="3699" w:y="12316"/>
      <w:rPr>
        <w:rFonts w:ascii="Arial" w:hAnsi="Arial"/>
      </w:rPr>
    </w:pPr>
    <w:r>
      <w:rPr>
        <w:rFonts w:ascii="Arial" w:hAnsi="Arial"/>
        <w:caps w:val="0"/>
      </w:rPr>
      <w:t>www.huntersbarjunior.co.uk</w:t>
    </w:r>
  </w:p>
  <w:p w:rsidR="00FF7D66" w:rsidRDefault="008D74B7" w:rsidP="00CC663B">
    <w:pPr>
      <w:pStyle w:val="ReturnAddress"/>
      <w:framePr w:w="0" w:hRule="auto" w:hSpace="0" w:vSpace="0" w:wrap="auto" w:vAnchor="margin" w:hAnchor="text" w:xAlign="left" w:yAlign="inline" w:anchorLock="0"/>
      <w:rPr>
        <w:noProof/>
        <w:lang w:eastAsia="en-GB"/>
      </w:rPr>
    </w:pPr>
    <w:r w:rsidRPr="00664059">
      <w:rPr>
        <w:noProof/>
        <w:highlight w:val="yellow"/>
        <w:lang w:val="en-GB" w:eastAsia="en-GB"/>
      </w:rPr>
      <w:drawing>
        <wp:anchor distT="0" distB="0" distL="114300" distR="114300" simplePos="0" relativeHeight="251677696" behindDoc="1" locked="0" layoutInCell="1" allowOverlap="1" wp14:anchorId="70E75E7A" wp14:editId="772051BF">
          <wp:simplePos x="0" y="0"/>
          <wp:positionH relativeFrom="column">
            <wp:posOffset>93345</wp:posOffset>
          </wp:positionH>
          <wp:positionV relativeFrom="paragraph">
            <wp:posOffset>-136525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1" locked="0" layoutInCell="1" allowOverlap="1" wp14:anchorId="2DED0E17" wp14:editId="7A424C03">
          <wp:simplePos x="0" y="0"/>
          <wp:positionH relativeFrom="column">
            <wp:posOffset>704850</wp:posOffset>
          </wp:positionH>
          <wp:positionV relativeFrom="paragraph">
            <wp:posOffset>-40640</wp:posOffset>
          </wp:positionV>
          <wp:extent cx="1289050" cy="333375"/>
          <wp:effectExtent l="0" t="0" r="6350" b="9525"/>
          <wp:wrapThrough wrapText="bothSides">
            <wp:wrapPolygon edited="0">
              <wp:start x="0" y="0"/>
              <wp:lineTo x="0" y="20983"/>
              <wp:lineTo x="21387" y="20983"/>
              <wp:lineTo x="21387" y="0"/>
              <wp:lineTo x="0" y="0"/>
            </wp:wrapPolygon>
          </wp:wrapThrough>
          <wp:docPr id="27" name="Picture 27"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3056" behindDoc="1" locked="0" layoutInCell="1" allowOverlap="1" wp14:anchorId="5C6B101D" wp14:editId="125620A6">
          <wp:simplePos x="0" y="0"/>
          <wp:positionH relativeFrom="column">
            <wp:posOffset>4438650</wp:posOffset>
          </wp:positionH>
          <wp:positionV relativeFrom="paragraph">
            <wp:posOffset>-127000</wp:posOffset>
          </wp:positionV>
          <wp:extent cx="2160270" cy="485775"/>
          <wp:effectExtent l="0" t="0" r="0" b="9525"/>
          <wp:wrapThrough wrapText="bothSides">
            <wp:wrapPolygon edited="0">
              <wp:start x="0" y="0"/>
              <wp:lineTo x="0" y="21176"/>
              <wp:lineTo x="21333" y="21176"/>
              <wp:lineTo x="21333" y="0"/>
              <wp:lineTo x="0" y="0"/>
            </wp:wrapPolygon>
          </wp:wrapThrough>
          <wp:docPr id="29" name="Picture 29"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D2F3A4D" wp14:editId="67DC6613">
          <wp:simplePos x="0" y="0"/>
          <wp:positionH relativeFrom="column">
            <wp:posOffset>-777240</wp:posOffset>
          </wp:positionH>
          <wp:positionV relativeFrom="paragraph">
            <wp:posOffset>-173355</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6" r:link="rId8">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43" w:rsidRDefault="00CC663B" w:rsidP="008D74B7">
    <w:pPr>
      <w:pStyle w:val="ReturnAddress"/>
      <w:framePr w:w="0" w:hRule="auto" w:hSpace="0" w:vSpace="0" w:wrap="auto" w:vAnchor="margin" w:hAnchor="text" w:xAlign="left" w:yAlign="inline" w:anchorLock="0"/>
      <w:jc w:val="left"/>
    </w:pPr>
    <w:r>
      <w:rPr>
        <w:noProof/>
        <w:lang w:val="en-GB" w:eastAsia="en-GB"/>
      </w:rPr>
      <w:drawing>
        <wp:anchor distT="0" distB="0" distL="114300" distR="114300" simplePos="0" relativeHeight="251668480" behindDoc="0" locked="0" layoutInCell="1" allowOverlap="1" wp14:anchorId="1CBEEA90" wp14:editId="6339606A">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2B34B500" wp14:editId="20108975">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357619C8" wp14:editId="0EC7E40D">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25848AC2" wp14:editId="68CC0B9E">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76E68FC0" wp14:editId="0625B369">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6F6083F4" wp14:editId="64B32C69">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C43" w:rsidRDefault="00497EA7">
    <w:pPr>
      <w:pStyle w:val="Header"/>
    </w:pPr>
    <w:r>
      <w:rPr>
        <w:noProof/>
        <w:lang w:eastAsia="en-GB"/>
      </w:rPr>
      <w:drawing>
        <wp:anchor distT="0" distB="0" distL="114300" distR="114300" simplePos="0" relativeHeight="251670528" behindDoc="1" locked="0" layoutInCell="1" allowOverlap="1" wp14:anchorId="050A695D" wp14:editId="7B78D6B8">
          <wp:simplePos x="0" y="0"/>
          <wp:positionH relativeFrom="column">
            <wp:posOffset>5000625</wp:posOffset>
          </wp:positionH>
          <wp:positionV relativeFrom="paragraph">
            <wp:posOffset>-125730</wp:posOffset>
          </wp:positionV>
          <wp:extent cx="1390650" cy="1285875"/>
          <wp:effectExtent l="0" t="0" r="0" b="9525"/>
          <wp:wrapNone/>
          <wp:docPr id="2" name="Picture 2"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A37"/>
    <w:multiLevelType w:val="multilevel"/>
    <w:tmpl w:val="D3888A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14CC3"/>
    <w:multiLevelType w:val="multilevel"/>
    <w:tmpl w:val="42F8A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70EB0"/>
    <w:multiLevelType w:val="multilevel"/>
    <w:tmpl w:val="4400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8566C4"/>
    <w:multiLevelType w:val="hybridMultilevel"/>
    <w:tmpl w:val="76EA8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0D56C63"/>
    <w:multiLevelType w:val="hybridMultilevel"/>
    <w:tmpl w:val="BBC28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FC02E64"/>
    <w:multiLevelType w:val="hybridMultilevel"/>
    <w:tmpl w:val="CE28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7C0C23"/>
    <w:multiLevelType w:val="hybridMultilevel"/>
    <w:tmpl w:val="97FE683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544640DE"/>
    <w:multiLevelType w:val="multilevel"/>
    <w:tmpl w:val="9036F7EA"/>
    <w:lvl w:ilvl="0">
      <w:start w:val="5"/>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694203"/>
    <w:multiLevelType w:val="hybridMultilevel"/>
    <w:tmpl w:val="53320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3CD442C"/>
    <w:multiLevelType w:val="hybridMultilevel"/>
    <w:tmpl w:val="1004D4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742C7E20"/>
    <w:multiLevelType w:val="multilevel"/>
    <w:tmpl w:val="A6CC6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4"/>
  </w:num>
  <w:num w:numId="4">
    <w:abstractNumId w:val="9"/>
  </w:num>
  <w:num w:numId="5">
    <w:abstractNumId w:val="6"/>
  </w:num>
  <w:num w:numId="6">
    <w:abstractNumId w:val="5"/>
  </w:num>
  <w:num w:numId="7">
    <w:abstractNumId w:val="2"/>
  </w:num>
  <w:num w:numId="8">
    <w:abstractNumId w:val="1"/>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D21"/>
    <w:rsid w:val="00000A52"/>
    <w:rsid w:val="0000490F"/>
    <w:rsid w:val="00030F9E"/>
    <w:rsid w:val="000377B2"/>
    <w:rsid w:val="000907CF"/>
    <w:rsid w:val="000B272F"/>
    <w:rsid w:val="000B3AB6"/>
    <w:rsid w:val="000C3941"/>
    <w:rsid w:val="000D7C81"/>
    <w:rsid w:val="00177E66"/>
    <w:rsid w:val="001947ED"/>
    <w:rsid w:val="00196763"/>
    <w:rsid w:val="001A02FB"/>
    <w:rsid w:val="00252DA8"/>
    <w:rsid w:val="002C7DCF"/>
    <w:rsid w:val="002D5448"/>
    <w:rsid w:val="002F5E58"/>
    <w:rsid w:val="00351AA5"/>
    <w:rsid w:val="0036112A"/>
    <w:rsid w:val="00385C43"/>
    <w:rsid w:val="003877C9"/>
    <w:rsid w:val="003B2EC4"/>
    <w:rsid w:val="003E4E7C"/>
    <w:rsid w:val="0043521F"/>
    <w:rsid w:val="00496D21"/>
    <w:rsid w:val="00497EA7"/>
    <w:rsid w:val="004A7C43"/>
    <w:rsid w:val="004D7DE2"/>
    <w:rsid w:val="004F4EE7"/>
    <w:rsid w:val="0051264E"/>
    <w:rsid w:val="00572DEA"/>
    <w:rsid w:val="00574823"/>
    <w:rsid w:val="005A617E"/>
    <w:rsid w:val="005B290C"/>
    <w:rsid w:val="005D4721"/>
    <w:rsid w:val="0061325A"/>
    <w:rsid w:val="00633AD3"/>
    <w:rsid w:val="00642821"/>
    <w:rsid w:val="00646198"/>
    <w:rsid w:val="006601CD"/>
    <w:rsid w:val="00662D7F"/>
    <w:rsid w:val="00664059"/>
    <w:rsid w:val="006B2AA7"/>
    <w:rsid w:val="006D2C63"/>
    <w:rsid w:val="006D502B"/>
    <w:rsid w:val="00702880"/>
    <w:rsid w:val="007169F9"/>
    <w:rsid w:val="00737017"/>
    <w:rsid w:val="007A74EE"/>
    <w:rsid w:val="0081732E"/>
    <w:rsid w:val="00831766"/>
    <w:rsid w:val="00845634"/>
    <w:rsid w:val="00874F81"/>
    <w:rsid w:val="00887B9F"/>
    <w:rsid w:val="008A6313"/>
    <w:rsid w:val="008B447A"/>
    <w:rsid w:val="008D0C52"/>
    <w:rsid w:val="008D5DE7"/>
    <w:rsid w:val="008D74B7"/>
    <w:rsid w:val="00917A3A"/>
    <w:rsid w:val="00924016"/>
    <w:rsid w:val="00924C2E"/>
    <w:rsid w:val="009406F4"/>
    <w:rsid w:val="00A1313A"/>
    <w:rsid w:val="00A66823"/>
    <w:rsid w:val="00AC20E7"/>
    <w:rsid w:val="00AD3605"/>
    <w:rsid w:val="00B43701"/>
    <w:rsid w:val="00B940B1"/>
    <w:rsid w:val="00B971A9"/>
    <w:rsid w:val="00C30819"/>
    <w:rsid w:val="00C575BA"/>
    <w:rsid w:val="00C86AB4"/>
    <w:rsid w:val="00C945F6"/>
    <w:rsid w:val="00C9696B"/>
    <w:rsid w:val="00CC63FE"/>
    <w:rsid w:val="00CC663B"/>
    <w:rsid w:val="00CD6684"/>
    <w:rsid w:val="00CE64D5"/>
    <w:rsid w:val="00D06B55"/>
    <w:rsid w:val="00D92A27"/>
    <w:rsid w:val="00DF42D9"/>
    <w:rsid w:val="00E17469"/>
    <w:rsid w:val="00EB6E11"/>
    <w:rsid w:val="00ED67E8"/>
    <w:rsid w:val="00EF3B2E"/>
    <w:rsid w:val="00EF5ACF"/>
    <w:rsid w:val="00F155FD"/>
    <w:rsid w:val="00F91127"/>
    <w:rsid w:val="00FD2B66"/>
    <w:rsid w:val="00FD7301"/>
    <w:rsid w:val="00FF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70954B5"/>
  <w15:docId w15:val="{AA98141D-D27E-4D75-AA36-154505FD7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6132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99"/>
    <w:qFormat/>
    <w:rsid w:val="00177E66"/>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61325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877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7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5.wdp"/><Relationship Id="rId18" Type="http://schemas.openxmlformats.org/officeDocument/2006/relationships/image" Target="media/image9.jpeg"/><Relationship Id="rId3" Type="http://schemas.openxmlformats.org/officeDocument/2006/relationships/hyperlink" Target="mailto:enquiries@huntersbar-jun.sheffield.sch.uk" TargetMode="External"/><Relationship Id="rId7" Type="http://schemas.microsoft.com/office/2007/relationships/hdphoto" Target="media/hdphoto2.wdp"/><Relationship Id="rId12" Type="http://schemas.openxmlformats.org/officeDocument/2006/relationships/image" Target="media/image6.png"/><Relationship Id="rId17" Type="http://schemas.microsoft.com/office/2007/relationships/hdphoto" Target="media/hdphoto7.wdp"/><Relationship Id="rId2" Type="http://schemas.openxmlformats.org/officeDocument/2006/relationships/image" Target="http://www.hscommsforum.org.uk/brandguide/logos/Sheffield/HS-Sheffield-RGB.jpg" TargetMode="External"/><Relationship Id="rId16" Type="http://schemas.openxmlformats.org/officeDocument/2006/relationships/image" Target="media/image8.png"/><Relationship Id="rId1" Type="http://schemas.openxmlformats.org/officeDocument/2006/relationships/image" Target="media/image1.jpeg"/><Relationship Id="rId6" Type="http://schemas.openxmlformats.org/officeDocument/2006/relationships/image" Target="media/image3.png"/><Relationship Id="rId11" Type="http://schemas.microsoft.com/office/2007/relationships/hdphoto" Target="media/hdphoto4.wdp"/><Relationship Id="rId5" Type="http://schemas.microsoft.com/office/2007/relationships/hdphoto" Target="media/hdphoto1.wdp"/><Relationship Id="rId15" Type="http://schemas.microsoft.com/office/2007/relationships/hdphoto" Target="media/hdphoto6.wdp"/><Relationship Id="rId10" Type="http://schemas.openxmlformats.org/officeDocument/2006/relationships/image" Target="media/image5.png"/><Relationship Id="rId4" Type="http://schemas.openxmlformats.org/officeDocument/2006/relationships/image" Target="media/image2.jpeg"/><Relationship Id="rId9" Type="http://schemas.microsoft.com/office/2007/relationships/hdphoto" Target="media/hdphoto3.wdp"/><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http://www.hscommsforum.org.uk/brandguide/logos/Sheffield/HS-Sheffield-RGB.jpg" TargetMode="External"/><Relationship Id="rId13" Type="http://schemas.microsoft.com/office/2007/relationships/hdphoto" Target="media/hdphoto6.wdp"/><Relationship Id="rId1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image" Target="media/image7.png"/><Relationship Id="rId17" Type="http://schemas.microsoft.com/office/2007/relationships/hdphoto" Target="media/hdphoto2.wdp"/><Relationship Id="rId2" Type="http://schemas.microsoft.com/office/2007/relationships/hdphoto" Target="media/hdphoto5.wdp"/><Relationship Id="rId16" Type="http://schemas.openxmlformats.org/officeDocument/2006/relationships/image" Target="media/image3.png"/><Relationship Id="rId1" Type="http://schemas.openxmlformats.org/officeDocument/2006/relationships/image" Target="media/image6.png"/><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2.jpeg"/><Relationship Id="rId15" Type="http://schemas.microsoft.com/office/2007/relationships/hdphoto" Target="media/hdphoto7.wdp"/><Relationship Id="rId10" Type="http://schemas.openxmlformats.org/officeDocument/2006/relationships/image" Target="media/image4.jpeg"/><Relationship Id="rId4" Type="http://schemas.microsoft.com/office/2007/relationships/hdphoto" Target="media/hdphoto4.wdp"/><Relationship Id="rId9" Type="http://schemas.openxmlformats.org/officeDocument/2006/relationships/hyperlink" Target="mailto:enquiries@huntersbar-jun.sheffield.sch.uk" TargetMode="Externa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345AB-46E7-462E-8315-2E8AE1531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1</TotalTime>
  <Pages>2</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Rebecca Ardern</cp:lastModifiedBy>
  <cp:revision>2</cp:revision>
  <cp:lastPrinted>2019-11-14T11:56:00Z</cp:lastPrinted>
  <dcterms:created xsi:type="dcterms:W3CDTF">2019-11-14T12:33:00Z</dcterms:created>
  <dcterms:modified xsi:type="dcterms:W3CDTF">2019-11-14T12:33:00Z</dcterms:modified>
</cp:coreProperties>
</file>