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03D" w:rsidRPr="00166119" w:rsidRDefault="0062103D" w:rsidP="0062103D">
      <w:pPr>
        <w:jc w:val="center"/>
        <w:rPr>
          <w:rFonts w:cs="Arial"/>
        </w:rPr>
      </w:pPr>
    </w:p>
    <w:p w:rsidR="0062103D" w:rsidRPr="00152308" w:rsidRDefault="0062103D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10</w:t>
      </w:r>
      <w:r w:rsidRPr="00152308">
        <w:rPr>
          <w:rFonts w:cs="Arial"/>
          <w:sz w:val="18"/>
          <w:szCs w:val="18"/>
          <w:vertAlign w:val="superscript"/>
        </w:rPr>
        <w:t>th</w:t>
      </w:r>
      <w:r w:rsidRPr="00152308">
        <w:rPr>
          <w:rFonts w:cs="Arial"/>
          <w:sz w:val="18"/>
          <w:szCs w:val="18"/>
        </w:rPr>
        <w:t xml:space="preserve"> July, 2018</w:t>
      </w:r>
    </w:p>
    <w:p w:rsidR="0062103D" w:rsidRPr="00152308" w:rsidRDefault="0062103D" w:rsidP="0062103D">
      <w:pPr>
        <w:rPr>
          <w:rFonts w:cs="Arial"/>
          <w:sz w:val="18"/>
          <w:szCs w:val="18"/>
        </w:rPr>
      </w:pPr>
    </w:p>
    <w:p w:rsidR="0062103D" w:rsidRPr="00152308" w:rsidRDefault="0062103D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 xml:space="preserve">Dear Parents/Carers,  </w:t>
      </w:r>
    </w:p>
    <w:p w:rsidR="0062103D" w:rsidRPr="00152308" w:rsidRDefault="0062103D" w:rsidP="0062103D">
      <w:pPr>
        <w:jc w:val="center"/>
        <w:rPr>
          <w:rFonts w:cs="Arial"/>
          <w:sz w:val="18"/>
          <w:szCs w:val="18"/>
        </w:rPr>
      </w:pPr>
    </w:p>
    <w:p w:rsidR="0062103D" w:rsidRPr="00152308" w:rsidRDefault="0062103D" w:rsidP="0062103D">
      <w:pPr>
        <w:jc w:val="center"/>
        <w:rPr>
          <w:rFonts w:cs="Arial"/>
          <w:sz w:val="18"/>
          <w:szCs w:val="18"/>
        </w:rPr>
      </w:pPr>
    </w:p>
    <w:p w:rsidR="0062103D" w:rsidRPr="00152308" w:rsidRDefault="0062103D" w:rsidP="0062103D">
      <w:pPr>
        <w:jc w:val="center"/>
        <w:rPr>
          <w:rFonts w:cs="Arial"/>
          <w:b/>
          <w:sz w:val="18"/>
          <w:szCs w:val="18"/>
          <w:u w:val="single"/>
        </w:rPr>
      </w:pPr>
      <w:r w:rsidRPr="00152308">
        <w:rPr>
          <w:rFonts w:cs="Arial"/>
          <w:b/>
          <w:sz w:val="18"/>
          <w:szCs w:val="18"/>
          <w:u w:val="single"/>
        </w:rPr>
        <w:t>Hunters Bar Y6 Leavers Disco</w:t>
      </w:r>
      <w:r w:rsidRPr="00152308">
        <w:rPr>
          <w:rFonts w:cs="Arial"/>
          <w:b/>
          <w:sz w:val="18"/>
          <w:szCs w:val="18"/>
          <w:u w:val="single"/>
        </w:rPr>
        <w:t xml:space="preserve"> - </w:t>
      </w:r>
      <w:r w:rsidRPr="00152308">
        <w:rPr>
          <w:rFonts w:cs="Arial"/>
          <w:b/>
          <w:sz w:val="18"/>
          <w:szCs w:val="18"/>
          <w:u w:val="single"/>
        </w:rPr>
        <w:t>19</w:t>
      </w:r>
      <w:r w:rsidRPr="00152308">
        <w:rPr>
          <w:rFonts w:cs="Arial"/>
          <w:b/>
          <w:sz w:val="18"/>
          <w:szCs w:val="18"/>
          <w:u w:val="single"/>
          <w:vertAlign w:val="superscript"/>
        </w:rPr>
        <w:t>th</w:t>
      </w:r>
      <w:r w:rsidRPr="00152308">
        <w:rPr>
          <w:rFonts w:cs="Arial"/>
          <w:b/>
          <w:sz w:val="18"/>
          <w:szCs w:val="18"/>
          <w:u w:val="single"/>
        </w:rPr>
        <w:t xml:space="preserve"> July 2018 6-8pm</w:t>
      </w:r>
    </w:p>
    <w:p w:rsidR="0062103D" w:rsidRPr="00152308" w:rsidRDefault="0062103D" w:rsidP="0062103D">
      <w:pPr>
        <w:jc w:val="center"/>
        <w:rPr>
          <w:rFonts w:cs="Arial"/>
          <w:b/>
          <w:sz w:val="18"/>
          <w:szCs w:val="18"/>
        </w:rPr>
      </w:pPr>
    </w:p>
    <w:p w:rsidR="0062103D" w:rsidRPr="00B2593D" w:rsidRDefault="0062103D" w:rsidP="00DF2DE1">
      <w:pPr>
        <w:rPr>
          <w:rFonts w:cs="Arial"/>
          <w:b/>
          <w:sz w:val="18"/>
          <w:szCs w:val="18"/>
        </w:rPr>
      </w:pPr>
      <w:r w:rsidRPr="00152308">
        <w:rPr>
          <w:rFonts w:cs="Arial"/>
          <w:sz w:val="18"/>
          <w:szCs w:val="18"/>
        </w:rPr>
        <w:t xml:space="preserve">As Y6 enter their final few weeks at Hunter’s </w:t>
      </w:r>
      <w:proofErr w:type="gramStart"/>
      <w:r w:rsidRPr="00152308">
        <w:rPr>
          <w:rFonts w:cs="Arial"/>
          <w:sz w:val="18"/>
          <w:szCs w:val="18"/>
        </w:rPr>
        <w:t>Bar</w:t>
      </w:r>
      <w:proofErr w:type="gramEnd"/>
      <w:r w:rsidRPr="00152308">
        <w:rPr>
          <w:rFonts w:cs="Arial"/>
          <w:sz w:val="18"/>
          <w:szCs w:val="18"/>
        </w:rPr>
        <w:t xml:space="preserve"> a team of pupils and teachers have been working to plan an end of year leavers’ party for our pupils. The event will be </w:t>
      </w:r>
      <w:r w:rsidRPr="00152308">
        <w:rPr>
          <w:rFonts w:cs="Arial"/>
          <w:sz w:val="18"/>
          <w:szCs w:val="18"/>
        </w:rPr>
        <w:t>held in the school hall on Thursday 19th</w:t>
      </w:r>
      <w:r w:rsidRPr="00152308">
        <w:rPr>
          <w:rFonts w:cs="Arial"/>
          <w:sz w:val="18"/>
          <w:szCs w:val="18"/>
        </w:rPr>
        <w:t xml:space="preserve"> July</w:t>
      </w:r>
      <w:r w:rsidRPr="00152308">
        <w:rPr>
          <w:rFonts w:cs="Arial"/>
          <w:sz w:val="18"/>
          <w:szCs w:val="18"/>
        </w:rPr>
        <w:t xml:space="preserve">, 2018 </w:t>
      </w:r>
      <w:r w:rsidRPr="00152308">
        <w:rPr>
          <w:rFonts w:cs="Arial"/>
          <w:sz w:val="18"/>
          <w:szCs w:val="18"/>
        </w:rPr>
        <w:t>from 6pm-8pm</w:t>
      </w:r>
      <w:r w:rsidRPr="00152308">
        <w:rPr>
          <w:rFonts w:cs="Arial"/>
          <w:sz w:val="18"/>
          <w:szCs w:val="18"/>
        </w:rPr>
        <w:t xml:space="preserve">. </w:t>
      </w:r>
      <w:r w:rsidRPr="00152308">
        <w:rPr>
          <w:rFonts w:cs="Arial"/>
          <w:sz w:val="18"/>
          <w:szCs w:val="18"/>
        </w:rPr>
        <w:t xml:space="preserve"> We</w:t>
      </w:r>
      <w:r w:rsidR="00DF2DE1" w:rsidRPr="00152308">
        <w:rPr>
          <w:rFonts w:cs="Arial"/>
          <w:sz w:val="18"/>
          <w:szCs w:val="18"/>
        </w:rPr>
        <w:t xml:space="preserve"> will be handing out tickets to each child in Year 6 that wishes to attend</w:t>
      </w:r>
      <w:r w:rsidR="00DF2DE1" w:rsidRPr="00B2593D">
        <w:rPr>
          <w:rFonts w:cs="Arial"/>
          <w:b/>
          <w:sz w:val="18"/>
          <w:szCs w:val="18"/>
        </w:rPr>
        <w:t>.  The admission for this event is free and there wi</w:t>
      </w:r>
      <w:r w:rsidR="00B2593D">
        <w:rPr>
          <w:rFonts w:cs="Arial"/>
          <w:b/>
          <w:sz w:val="18"/>
          <w:szCs w:val="18"/>
        </w:rPr>
        <w:t>ll be an option to purchase food</w:t>
      </w:r>
      <w:r w:rsidR="00DF2DE1" w:rsidRPr="00B2593D">
        <w:rPr>
          <w:rFonts w:cs="Arial"/>
          <w:b/>
          <w:sz w:val="18"/>
          <w:szCs w:val="18"/>
        </w:rPr>
        <w:t xml:space="preserve"> and drink.</w:t>
      </w:r>
    </w:p>
    <w:p w:rsidR="00DF2DE1" w:rsidRPr="00B2593D" w:rsidRDefault="00DF2DE1" w:rsidP="00DF2DE1">
      <w:pPr>
        <w:rPr>
          <w:rFonts w:cs="Arial"/>
          <w:b/>
          <w:sz w:val="18"/>
          <w:szCs w:val="18"/>
        </w:rPr>
      </w:pPr>
    </w:p>
    <w:p w:rsidR="00DF2DE1" w:rsidRPr="00152308" w:rsidRDefault="00DF2DE1" w:rsidP="00DF2DE1">
      <w:pPr>
        <w:rPr>
          <w:rFonts w:cs="Arial"/>
          <w:b/>
          <w:sz w:val="18"/>
          <w:szCs w:val="18"/>
        </w:rPr>
      </w:pPr>
      <w:r w:rsidRPr="00152308">
        <w:rPr>
          <w:rFonts w:cs="Arial"/>
          <w:sz w:val="18"/>
          <w:szCs w:val="18"/>
        </w:rPr>
        <w:t>The evening will include:-</w:t>
      </w:r>
    </w:p>
    <w:p w:rsidR="00DF2DE1" w:rsidRPr="00152308" w:rsidRDefault="00DF2DE1" w:rsidP="00DF2DE1">
      <w:pPr>
        <w:ind w:left="1080"/>
        <w:rPr>
          <w:rFonts w:cs="Arial"/>
          <w:sz w:val="18"/>
          <w:szCs w:val="18"/>
        </w:rPr>
      </w:pPr>
    </w:p>
    <w:p w:rsidR="0062103D" w:rsidRPr="00152308" w:rsidRDefault="0062103D" w:rsidP="0062103D">
      <w:pPr>
        <w:pStyle w:val="ListParagraph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152308">
        <w:rPr>
          <w:rFonts w:ascii="Arial" w:hAnsi="Arial" w:cs="Arial"/>
          <w:sz w:val="18"/>
          <w:szCs w:val="18"/>
        </w:rPr>
        <w:t>A DJ</w:t>
      </w:r>
      <w:r w:rsidR="00DF2DE1" w:rsidRPr="00152308">
        <w:rPr>
          <w:rFonts w:ascii="Arial" w:hAnsi="Arial" w:cs="Arial"/>
          <w:sz w:val="18"/>
          <w:szCs w:val="18"/>
        </w:rPr>
        <w:t xml:space="preserve"> </w:t>
      </w:r>
    </w:p>
    <w:p w:rsidR="0062103D" w:rsidRPr="00152308" w:rsidRDefault="00DF2DE1" w:rsidP="0062103D">
      <w:pPr>
        <w:pStyle w:val="ListParagraph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152308">
        <w:rPr>
          <w:rFonts w:ascii="Arial" w:hAnsi="Arial" w:cs="Arial"/>
          <w:sz w:val="18"/>
          <w:szCs w:val="18"/>
        </w:rPr>
        <w:t xml:space="preserve">Nether Edge </w:t>
      </w:r>
      <w:r w:rsidR="0062103D" w:rsidRPr="00152308">
        <w:rPr>
          <w:rFonts w:ascii="Arial" w:hAnsi="Arial" w:cs="Arial"/>
          <w:sz w:val="18"/>
          <w:szCs w:val="18"/>
        </w:rPr>
        <w:t>Margherita pizzas</w:t>
      </w:r>
    </w:p>
    <w:p w:rsidR="0062103D" w:rsidRPr="00152308" w:rsidRDefault="0062103D" w:rsidP="0062103D">
      <w:pPr>
        <w:pStyle w:val="ListParagraph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152308">
        <w:rPr>
          <w:rFonts w:ascii="Arial" w:hAnsi="Arial" w:cs="Arial"/>
          <w:sz w:val="18"/>
          <w:szCs w:val="18"/>
        </w:rPr>
        <w:t xml:space="preserve">A </w:t>
      </w:r>
      <w:proofErr w:type="spellStart"/>
      <w:r w:rsidRPr="00152308">
        <w:rPr>
          <w:rFonts w:ascii="Arial" w:hAnsi="Arial" w:cs="Arial"/>
          <w:sz w:val="18"/>
          <w:szCs w:val="18"/>
        </w:rPr>
        <w:t>Mocktail</w:t>
      </w:r>
      <w:proofErr w:type="spellEnd"/>
    </w:p>
    <w:p w:rsidR="0062103D" w:rsidRPr="00152308" w:rsidRDefault="0062103D" w:rsidP="0062103D">
      <w:pPr>
        <w:pStyle w:val="ListParagraph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152308">
        <w:rPr>
          <w:rFonts w:ascii="Arial" w:hAnsi="Arial" w:cs="Arial"/>
          <w:sz w:val="18"/>
          <w:szCs w:val="18"/>
        </w:rPr>
        <w:t>Selfie Booth</w:t>
      </w:r>
    </w:p>
    <w:p w:rsidR="0062103D" w:rsidRPr="00152308" w:rsidRDefault="0062103D" w:rsidP="0062103D">
      <w:pPr>
        <w:pStyle w:val="ListParagraph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152308">
        <w:rPr>
          <w:rFonts w:ascii="Arial" w:hAnsi="Arial" w:cs="Arial"/>
          <w:sz w:val="18"/>
          <w:szCs w:val="18"/>
        </w:rPr>
        <w:t>A magician to entertain you</w:t>
      </w:r>
    </w:p>
    <w:p w:rsidR="00DF2DE1" w:rsidRPr="00152308" w:rsidRDefault="0062103D" w:rsidP="00DF2DE1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We will need volunteers to</w:t>
      </w:r>
      <w:r w:rsidR="00DF2DE1" w:rsidRPr="00152308">
        <w:rPr>
          <w:rFonts w:cs="Arial"/>
          <w:sz w:val="18"/>
          <w:szCs w:val="18"/>
        </w:rPr>
        <w:t xml:space="preserve"> help us set </w:t>
      </w:r>
      <w:r w:rsidR="00B2593D">
        <w:rPr>
          <w:rFonts w:cs="Arial"/>
          <w:sz w:val="18"/>
          <w:szCs w:val="18"/>
        </w:rPr>
        <w:t>up before the disco and through</w:t>
      </w:r>
      <w:bookmarkStart w:id="0" w:name="_GoBack"/>
      <w:bookmarkEnd w:id="0"/>
      <w:r w:rsidR="00DF2DE1" w:rsidRPr="00152308">
        <w:rPr>
          <w:rFonts w:cs="Arial"/>
          <w:sz w:val="18"/>
          <w:szCs w:val="18"/>
        </w:rPr>
        <w:t xml:space="preserve">out the </w:t>
      </w:r>
      <w:proofErr w:type="gramStart"/>
      <w:r w:rsidR="00DF2DE1" w:rsidRPr="00152308">
        <w:rPr>
          <w:rFonts w:cs="Arial"/>
          <w:sz w:val="18"/>
          <w:szCs w:val="18"/>
        </w:rPr>
        <w:t xml:space="preserve">evening  </w:t>
      </w:r>
      <w:r w:rsidR="00152308" w:rsidRPr="00152308">
        <w:rPr>
          <w:rFonts w:cs="Arial"/>
          <w:sz w:val="18"/>
          <w:szCs w:val="18"/>
        </w:rPr>
        <w:t>with</w:t>
      </w:r>
      <w:proofErr w:type="gramEnd"/>
      <w:r w:rsidR="00152308" w:rsidRPr="00152308">
        <w:rPr>
          <w:rFonts w:cs="Arial"/>
          <w:sz w:val="18"/>
          <w:szCs w:val="18"/>
        </w:rPr>
        <w:t xml:space="preserve"> food and drinks.  Please contact the school office if you are able to assist us.</w:t>
      </w:r>
    </w:p>
    <w:p w:rsidR="00152308" w:rsidRPr="00152308" w:rsidRDefault="00152308" w:rsidP="00DF2DE1">
      <w:pPr>
        <w:rPr>
          <w:rFonts w:cs="Arial"/>
          <w:sz w:val="18"/>
          <w:szCs w:val="18"/>
        </w:rPr>
      </w:pPr>
    </w:p>
    <w:p w:rsidR="00152308" w:rsidRPr="00152308" w:rsidRDefault="00152308" w:rsidP="00DF2DE1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Please complete the attached reply slip and return it to the school office by Monday 16</w:t>
      </w:r>
      <w:r w:rsidRPr="00152308">
        <w:rPr>
          <w:rFonts w:cs="Arial"/>
          <w:sz w:val="18"/>
          <w:szCs w:val="18"/>
          <w:vertAlign w:val="superscript"/>
        </w:rPr>
        <w:t>th</w:t>
      </w:r>
      <w:r w:rsidRPr="00152308">
        <w:rPr>
          <w:rFonts w:cs="Arial"/>
          <w:sz w:val="18"/>
          <w:szCs w:val="18"/>
        </w:rPr>
        <w:t xml:space="preserve"> July, 2018.</w:t>
      </w:r>
    </w:p>
    <w:p w:rsidR="00152308" w:rsidRPr="00152308" w:rsidRDefault="00152308" w:rsidP="00DF2DE1">
      <w:pPr>
        <w:rPr>
          <w:rFonts w:cs="Arial"/>
          <w:sz w:val="18"/>
          <w:szCs w:val="18"/>
        </w:rPr>
      </w:pPr>
    </w:p>
    <w:p w:rsidR="0062103D" w:rsidRPr="00152308" w:rsidRDefault="0062103D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 xml:space="preserve">Here’s to a fun Year 6 leavers </w:t>
      </w:r>
      <w:proofErr w:type="gramStart"/>
      <w:r w:rsidRPr="00152308">
        <w:rPr>
          <w:rFonts w:cs="Arial"/>
          <w:sz w:val="18"/>
          <w:szCs w:val="18"/>
        </w:rPr>
        <w:t>disco !</w:t>
      </w:r>
      <w:proofErr w:type="gramEnd"/>
      <w:r w:rsidRPr="00152308">
        <w:rPr>
          <w:rFonts w:cs="Arial"/>
          <w:sz w:val="18"/>
          <w:szCs w:val="18"/>
        </w:rPr>
        <w:t xml:space="preserve"> ! 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152308" w:rsidRPr="00152308" w:rsidRDefault="00152308" w:rsidP="0062103D">
      <w:pPr>
        <w:rPr>
          <w:rFonts w:cs="Arial"/>
          <w:sz w:val="18"/>
          <w:szCs w:val="18"/>
        </w:rPr>
      </w:pPr>
      <w:proofErr w:type="gramStart"/>
      <w:r w:rsidRPr="00152308">
        <w:rPr>
          <w:rFonts w:cs="Arial"/>
          <w:sz w:val="18"/>
          <w:szCs w:val="18"/>
        </w:rPr>
        <w:t>Your</w:t>
      </w:r>
      <w:proofErr w:type="gramEnd"/>
      <w:r w:rsidRPr="00152308">
        <w:rPr>
          <w:rFonts w:cs="Arial"/>
          <w:sz w:val="18"/>
          <w:szCs w:val="18"/>
        </w:rPr>
        <w:t xml:space="preserve"> Y6 Team </w:t>
      </w:r>
    </w:p>
    <w:p w:rsidR="0062103D" w:rsidRPr="00152308" w:rsidRDefault="0062103D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-------------------------------------------------------------------------------------------------------------------------</w:t>
      </w:r>
      <w:r w:rsidR="00B2593D">
        <w:rPr>
          <w:rFonts w:cs="Arial"/>
          <w:sz w:val="18"/>
          <w:szCs w:val="18"/>
        </w:rPr>
        <w:t>----------------------------</w:t>
      </w:r>
      <w:r w:rsidRPr="00152308">
        <w:rPr>
          <w:rFonts w:cs="Arial"/>
          <w:sz w:val="18"/>
          <w:szCs w:val="18"/>
        </w:rPr>
        <w:t>-</w:t>
      </w:r>
    </w:p>
    <w:p w:rsidR="00152308" w:rsidRPr="00152308" w:rsidRDefault="00152308" w:rsidP="00152308">
      <w:pPr>
        <w:jc w:val="center"/>
        <w:rPr>
          <w:rFonts w:cs="Arial"/>
          <w:b/>
          <w:sz w:val="18"/>
          <w:szCs w:val="18"/>
          <w:u w:val="single"/>
        </w:rPr>
      </w:pPr>
      <w:r w:rsidRPr="00152308">
        <w:rPr>
          <w:rFonts w:cs="Arial"/>
          <w:b/>
          <w:sz w:val="18"/>
          <w:szCs w:val="18"/>
          <w:u w:val="single"/>
        </w:rPr>
        <w:t>Hunters Bar Y6 Leavers Disco - 19</w:t>
      </w:r>
      <w:r w:rsidRPr="00152308">
        <w:rPr>
          <w:rFonts w:cs="Arial"/>
          <w:b/>
          <w:sz w:val="18"/>
          <w:szCs w:val="18"/>
          <w:u w:val="single"/>
          <w:vertAlign w:val="superscript"/>
        </w:rPr>
        <w:t>th</w:t>
      </w:r>
      <w:r w:rsidRPr="00152308">
        <w:rPr>
          <w:rFonts w:cs="Arial"/>
          <w:b/>
          <w:sz w:val="18"/>
          <w:szCs w:val="18"/>
          <w:u w:val="single"/>
        </w:rPr>
        <w:t xml:space="preserve"> July 2018 6-8pm</w:t>
      </w:r>
    </w:p>
    <w:p w:rsidR="00152308" w:rsidRPr="00152308" w:rsidRDefault="00152308" w:rsidP="0062103D">
      <w:pPr>
        <w:rPr>
          <w:rFonts w:cs="Arial"/>
          <w:b/>
          <w:sz w:val="18"/>
          <w:szCs w:val="18"/>
        </w:rPr>
      </w:pPr>
    </w:p>
    <w:p w:rsidR="0062103D" w:rsidRPr="00152308" w:rsidRDefault="00152308" w:rsidP="0062103D">
      <w:pPr>
        <w:rPr>
          <w:rFonts w:cs="Arial"/>
          <w:b/>
          <w:sz w:val="18"/>
          <w:szCs w:val="18"/>
        </w:rPr>
      </w:pPr>
      <w:r w:rsidRPr="00152308">
        <w:rPr>
          <w:rFonts w:cs="Arial"/>
          <w:b/>
          <w:sz w:val="18"/>
          <w:szCs w:val="18"/>
        </w:rPr>
        <w:t>Please return</w:t>
      </w:r>
      <w:r w:rsidR="0062103D" w:rsidRPr="00152308">
        <w:rPr>
          <w:rFonts w:cs="Arial"/>
          <w:b/>
          <w:sz w:val="18"/>
          <w:szCs w:val="18"/>
        </w:rPr>
        <w:t xml:space="preserve"> to</w:t>
      </w:r>
      <w:r w:rsidRPr="00152308">
        <w:rPr>
          <w:rFonts w:cs="Arial"/>
          <w:b/>
          <w:sz w:val="18"/>
          <w:szCs w:val="18"/>
        </w:rPr>
        <w:t xml:space="preserve"> the </w:t>
      </w:r>
      <w:r w:rsidR="0062103D" w:rsidRPr="00152308">
        <w:rPr>
          <w:rFonts w:cs="Arial"/>
          <w:b/>
          <w:sz w:val="18"/>
          <w:szCs w:val="18"/>
        </w:rPr>
        <w:t>school</w:t>
      </w:r>
      <w:r w:rsidRPr="00152308">
        <w:rPr>
          <w:rFonts w:cs="Arial"/>
          <w:b/>
          <w:sz w:val="18"/>
          <w:szCs w:val="18"/>
        </w:rPr>
        <w:t xml:space="preserve"> office</w:t>
      </w:r>
      <w:r w:rsidR="0062103D" w:rsidRPr="00152308">
        <w:rPr>
          <w:rFonts w:cs="Arial"/>
          <w:b/>
          <w:sz w:val="18"/>
          <w:szCs w:val="18"/>
        </w:rPr>
        <w:t xml:space="preserve"> by Monday 16</w:t>
      </w:r>
      <w:r w:rsidR="0062103D" w:rsidRPr="00152308">
        <w:rPr>
          <w:rFonts w:cs="Arial"/>
          <w:b/>
          <w:sz w:val="18"/>
          <w:szCs w:val="18"/>
          <w:vertAlign w:val="superscript"/>
        </w:rPr>
        <w:t>th</w:t>
      </w:r>
      <w:r w:rsidR="0062103D" w:rsidRPr="00152308">
        <w:rPr>
          <w:rFonts w:cs="Arial"/>
          <w:b/>
          <w:sz w:val="18"/>
          <w:szCs w:val="18"/>
        </w:rPr>
        <w:t xml:space="preserve"> July</w:t>
      </w:r>
      <w:r w:rsidRPr="00152308">
        <w:rPr>
          <w:rFonts w:cs="Arial"/>
          <w:b/>
          <w:sz w:val="18"/>
          <w:szCs w:val="18"/>
        </w:rPr>
        <w:t>,</w:t>
      </w:r>
      <w:r w:rsidR="0062103D" w:rsidRPr="00152308">
        <w:rPr>
          <w:rFonts w:cs="Arial"/>
          <w:b/>
          <w:sz w:val="18"/>
          <w:szCs w:val="18"/>
        </w:rPr>
        <w:t xml:space="preserve"> 2018</w:t>
      </w:r>
      <w:r w:rsidRPr="00152308">
        <w:rPr>
          <w:rFonts w:cs="Arial"/>
          <w:b/>
          <w:sz w:val="18"/>
          <w:szCs w:val="18"/>
        </w:rPr>
        <w:t>.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152308" w:rsidRPr="00152308" w:rsidRDefault="00152308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Name of Child __________________________ Class _____________________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152308" w:rsidRPr="00152308" w:rsidRDefault="00152308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My child will/will not be attending the Y6 Leavers disco on Thursday 19</w:t>
      </w:r>
      <w:r w:rsidRPr="00152308">
        <w:rPr>
          <w:rFonts w:cs="Arial"/>
          <w:sz w:val="18"/>
          <w:szCs w:val="18"/>
          <w:vertAlign w:val="superscript"/>
        </w:rPr>
        <w:t>th</w:t>
      </w:r>
      <w:r w:rsidRPr="00152308">
        <w:rPr>
          <w:rFonts w:cs="Arial"/>
          <w:sz w:val="18"/>
          <w:szCs w:val="18"/>
        </w:rPr>
        <w:t xml:space="preserve"> July, 2018 at 6pm.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(*delete as appropriate)</w:t>
      </w:r>
    </w:p>
    <w:p w:rsidR="00152308" w:rsidRPr="00152308" w:rsidRDefault="00B2593D" w:rsidP="0062103D">
      <w:pPr>
        <w:rPr>
          <w:rFonts w:cs="Arial"/>
          <w:sz w:val="18"/>
          <w:szCs w:val="18"/>
        </w:rPr>
      </w:pPr>
      <w:r w:rsidRPr="00152308">
        <w:rPr>
          <w:rFonts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307AC" wp14:editId="208A2B1A">
                <wp:simplePos x="0" y="0"/>
                <wp:positionH relativeFrom="column">
                  <wp:posOffset>-9525</wp:posOffset>
                </wp:positionH>
                <wp:positionV relativeFrom="paragraph">
                  <wp:posOffset>85725</wp:posOffset>
                </wp:positionV>
                <wp:extent cx="171450" cy="1619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-.75pt;margin-top:6.75pt;width:13.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" fillcolor="white [3212]" strokecolor="#243f60 [1604]" strokeweight="2pt"/>
            </w:pict>
          </mc:Fallback>
        </mc:AlternateContent>
      </w:r>
    </w:p>
    <w:p w:rsidR="0062103D" w:rsidRPr="00152308" w:rsidRDefault="00152308" w:rsidP="00152308">
      <w:pPr>
        <w:ind w:left="567"/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My child will be collected from the disco at 8pm by ____________________________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152308" w:rsidRPr="00152308" w:rsidRDefault="00152308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Relationship to Child __________________________ Emergency Contact Number _____________________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152308" w:rsidRPr="00152308" w:rsidRDefault="00B2593D" w:rsidP="0062103D">
      <w:pPr>
        <w:rPr>
          <w:rFonts w:cs="Arial"/>
          <w:sz w:val="18"/>
          <w:szCs w:val="18"/>
        </w:rPr>
      </w:pPr>
      <w:r w:rsidRPr="00152308">
        <w:rPr>
          <w:rFonts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7560A" wp14:editId="62EC8869">
                <wp:simplePos x="0" y="0"/>
                <wp:positionH relativeFrom="column">
                  <wp:posOffset>-9525</wp:posOffset>
                </wp:positionH>
                <wp:positionV relativeFrom="paragraph">
                  <wp:posOffset>111760</wp:posOffset>
                </wp:positionV>
                <wp:extent cx="171450" cy="1619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-.75pt;margin-top:8.8pt;width:13.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" fillcolor="window" strokecolor="#385d8a" strokeweight="2pt"/>
            </w:pict>
          </mc:Fallback>
        </mc:AlternateContent>
      </w:r>
    </w:p>
    <w:p w:rsidR="00152308" w:rsidRPr="00152308" w:rsidRDefault="00152308" w:rsidP="00152308">
      <w:pPr>
        <w:ind w:left="567"/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 xml:space="preserve">My child will walk home alone from the disco 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62103D" w:rsidRPr="00152308" w:rsidRDefault="0062103D" w:rsidP="0062103D">
      <w:pPr>
        <w:rPr>
          <w:rFonts w:cs="Arial"/>
          <w:b/>
          <w:sz w:val="18"/>
          <w:szCs w:val="18"/>
        </w:rPr>
      </w:pPr>
      <w:r w:rsidRPr="00152308">
        <w:rPr>
          <w:rFonts w:cs="Arial"/>
          <w:sz w:val="18"/>
          <w:szCs w:val="18"/>
        </w:rPr>
        <w:t xml:space="preserve">Please tell </w:t>
      </w:r>
      <w:proofErr w:type="gramStart"/>
      <w:r w:rsidRPr="00152308">
        <w:rPr>
          <w:rFonts w:cs="Arial"/>
          <w:sz w:val="18"/>
          <w:szCs w:val="18"/>
        </w:rPr>
        <w:t>us  below</w:t>
      </w:r>
      <w:proofErr w:type="gramEnd"/>
      <w:r w:rsidRPr="00152308">
        <w:rPr>
          <w:rFonts w:cs="Arial"/>
          <w:sz w:val="18"/>
          <w:szCs w:val="18"/>
        </w:rPr>
        <w:t xml:space="preserve"> about any food allergies your child may have.</w:t>
      </w:r>
      <w:r w:rsidR="00152308" w:rsidRPr="00152308">
        <w:rPr>
          <w:rFonts w:cs="Arial"/>
          <w:sz w:val="18"/>
          <w:szCs w:val="18"/>
        </w:rPr>
        <w:t xml:space="preserve"> </w:t>
      </w:r>
      <w:r w:rsidRPr="00152308">
        <w:rPr>
          <w:rFonts w:cs="Arial"/>
          <w:b/>
          <w:sz w:val="18"/>
          <w:szCs w:val="18"/>
        </w:rPr>
        <w:t>Please note we are unable to provide alternatives to the food already ordered.</w:t>
      </w:r>
    </w:p>
    <w:p w:rsidR="0062103D" w:rsidRPr="00152308" w:rsidRDefault="0062103D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2308" w:rsidRPr="00152308" w:rsidRDefault="00152308" w:rsidP="0062103D">
      <w:pPr>
        <w:rPr>
          <w:rFonts w:cs="Arial"/>
          <w:sz w:val="18"/>
          <w:szCs w:val="18"/>
        </w:rPr>
      </w:pPr>
    </w:p>
    <w:p w:rsidR="00152308" w:rsidRPr="00152308" w:rsidRDefault="00152308" w:rsidP="0062103D">
      <w:pPr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>Signed Parent/Carer ______________________________ Date _______________</w:t>
      </w:r>
    </w:p>
    <w:p w:rsidR="00F91127" w:rsidRPr="00152308" w:rsidRDefault="00000A52" w:rsidP="004D7DE2">
      <w:pPr>
        <w:jc w:val="both"/>
        <w:rPr>
          <w:rFonts w:cs="Arial"/>
          <w:sz w:val="18"/>
          <w:szCs w:val="18"/>
        </w:rPr>
      </w:pPr>
      <w:r w:rsidRPr="00152308">
        <w:rPr>
          <w:rFonts w:cs="Arial"/>
          <w:sz w:val="18"/>
          <w:szCs w:val="18"/>
        </w:rPr>
        <w:t xml:space="preserve"> </w:t>
      </w:r>
    </w:p>
    <w:p w:rsidR="00F91127" w:rsidRPr="00177E66" w:rsidRDefault="00F91127" w:rsidP="004D7DE2">
      <w:pPr>
        <w:jc w:val="both"/>
        <w:rPr>
          <w:rFonts w:cs="Arial"/>
          <w:sz w:val="20"/>
        </w:rPr>
      </w:pPr>
    </w:p>
    <w:p w:rsidR="00F91127" w:rsidRPr="00177E66" w:rsidRDefault="00F91127" w:rsidP="004D7DE2">
      <w:pPr>
        <w:jc w:val="both"/>
        <w:rPr>
          <w:rFonts w:cs="Arial"/>
          <w:sz w:val="20"/>
        </w:rPr>
      </w:pPr>
    </w:p>
    <w:p w:rsidR="00F91127" w:rsidRPr="00177E66" w:rsidRDefault="00F91127" w:rsidP="004D7DE2">
      <w:pPr>
        <w:jc w:val="both"/>
        <w:rPr>
          <w:rFonts w:cs="Arial"/>
          <w:sz w:val="20"/>
        </w:rPr>
      </w:pPr>
    </w:p>
    <w:sectPr w:rsidR="00F91127" w:rsidRPr="00177E66" w:rsidSect="002F5E58">
      <w:footerReference w:type="default" r:id="rId9"/>
      <w:headerReference w:type="first" r:id="rId10"/>
      <w:footerReference w:type="first" r:id="rId11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1DF7B99C" wp14:editId="43984E78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45071F4B" wp14:editId="3D4867F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1DC897BE" wp14:editId="33720BEC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3940238B" wp14:editId="6CA057EC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E59DD10" wp14:editId="3882910B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040331DC" wp14:editId="099C76C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2847592" wp14:editId="3E9F495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7FCE6121" wp14:editId="2B7121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2E2C9392" wp14:editId="7F2606A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70DB155A" wp14:editId="1FCF1D4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67A3D355" wp14:editId="12EF6535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  <w:r>
      <w:rPr>
        <w:rFonts w:ascii="Arial" w:hAnsi="Arial"/>
        <w:b/>
      </w:rPr>
      <w:t xml:space="preserve">headteacher: </w:t>
    </w:r>
    <w:r w:rsidR="00574823">
      <w:rPr>
        <w:rFonts w:ascii="Arial" w:hAnsi="Arial"/>
        <w:b/>
      </w:rPr>
      <w:t>Mr michael watson</w:t>
    </w:r>
  </w:p>
  <w:p w:rsidR="004A7C43" w:rsidRDefault="0057482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  <w:r>
      <w:rPr>
        <w:rFonts w:ascii="Arial" w:hAnsi="Arial"/>
        <w:b/>
      </w:rPr>
      <w:t>deputy</w:t>
    </w:r>
    <w:r w:rsidR="004A7C43">
      <w:rPr>
        <w:rFonts w:ascii="Arial" w:hAnsi="Arial"/>
        <w:b/>
      </w:rPr>
      <w:t xml:space="preserve"> HEADTEACHER: </w:t>
    </w:r>
    <w:r w:rsidR="001A02FB">
      <w:rPr>
        <w:rFonts w:ascii="Arial" w:hAnsi="Arial"/>
        <w:b/>
      </w:rPr>
      <w:t>MRS KELLY HERSEY</w:t>
    </w:r>
  </w:p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2F5E58" w:rsidRDefault="002F5E58" w:rsidP="00CC663B">
    <w:pPr>
      <w:pStyle w:val="ReturnAddress"/>
      <w:framePr w:w="5267" w:h="1276" w:wrap="notBeside" w:hAnchor="page" w:y="14958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CC663B">
    <w:pPr>
      <w:pStyle w:val="ReturnAddress"/>
      <w:framePr w:w="5267" w:h="1276" w:wrap="notBeside" w:hAnchor="page" w:y="14958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24B0D" wp14:editId="4F961574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CC663B">
    <w:pPr>
      <w:pStyle w:val="ReturnAddress"/>
      <w:framePr w:w="5267" w:h="1276" w:wrap="notBeside" w:hAnchor="page" w:y="14958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CC663B">
    <w:pPr>
      <w:pStyle w:val="ReturnAddress"/>
      <w:framePr w:w="5267" w:h="1276" w:wrap="notBeside" w:hAnchor="page" w:y="14958"/>
      <w:rPr>
        <w:rFonts w:ascii="Arial" w:hAnsi="Arial"/>
      </w:rPr>
    </w:pPr>
    <w:r w:rsidRPr="00CC663B">
      <w:rPr>
        <w:rFonts w:ascii="Arial" w:hAnsi="Arial"/>
      </w:rPr>
      <w:t>Website:</w:t>
    </w:r>
    <w:r>
      <w:rPr>
        <w:rFonts w:ascii="Arial" w:hAnsi="Arial"/>
        <w:caps w:val="0"/>
      </w:rPr>
      <w:t xml:space="preserve"> www.huntersbarjunior.co.uk</w:t>
    </w:r>
  </w:p>
  <w:p w:rsidR="004A7C43" w:rsidRDefault="00664059" w:rsidP="00CC663B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BC1D3EA" wp14:editId="65EB8A80">
          <wp:simplePos x="0" y="0"/>
          <wp:positionH relativeFrom="column">
            <wp:posOffset>-742315</wp:posOffset>
          </wp:positionH>
          <wp:positionV relativeFrom="paragraph">
            <wp:posOffset>-675640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684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182D502E" wp14:editId="1D69BBF8">
          <wp:simplePos x="0" y="0"/>
          <wp:positionH relativeFrom="column">
            <wp:posOffset>5657215</wp:posOffset>
          </wp:positionH>
          <wp:positionV relativeFrom="paragraph">
            <wp:posOffset>-527050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C5CE8F7" wp14:editId="13623DB3">
          <wp:simplePos x="0" y="0"/>
          <wp:positionH relativeFrom="column">
            <wp:posOffset>4745990</wp:posOffset>
          </wp:positionH>
          <wp:positionV relativeFrom="paragraph">
            <wp:posOffset>-513715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AE5BA25" wp14:editId="1A22E72C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80B52A2" wp14:editId="756DEDE9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54CF46A" wp14:editId="4449483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4A6471A6" wp14:editId="0A68B6F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6E3FC40C" wp14:editId="1F50E18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7CE95B99" wp14:editId="1F6BEF13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ABF745D" wp14:editId="6DDFB9B2">
          <wp:simplePos x="0" y="0"/>
          <wp:positionH relativeFrom="column">
            <wp:posOffset>356235</wp:posOffset>
          </wp:positionH>
          <wp:positionV relativeFrom="paragraph">
            <wp:posOffset>-480060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0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50A695D" wp14:editId="7B78D6B8">
          <wp:simplePos x="0" y="0"/>
          <wp:positionH relativeFrom="column">
            <wp:posOffset>4318635</wp:posOffset>
          </wp:positionH>
          <wp:positionV relativeFrom="paragraph">
            <wp:posOffset>20955</wp:posOffset>
          </wp:positionV>
          <wp:extent cx="1720850" cy="1621155"/>
          <wp:effectExtent l="0" t="0" r="0" b="0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7652B"/>
    <w:multiLevelType w:val="hybridMultilevel"/>
    <w:tmpl w:val="FCFE4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1D7491"/>
    <w:multiLevelType w:val="hybridMultilevel"/>
    <w:tmpl w:val="4DCC032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52308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96D21"/>
    <w:rsid w:val="00497EA7"/>
    <w:rsid w:val="004A7C43"/>
    <w:rsid w:val="004D7DE2"/>
    <w:rsid w:val="004F4EE7"/>
    <w:rsid w:val="0051264E"/>
    <w:rsid w:val="00572DEA"/>
    <w:rsid w:val="00574823"/>
    <w:rsid w:val="005B290C"/>
    <w:rsid w:val="0062103D"/>
    <w:rsid w:val="00633AD3"/>
    <w:rsid w:val="00642821"/>
    <w:rsid w:val="00646198"/>
    <w:rsid w:val="006601CD"/>
    <w:rsid w:val="00662D7F"/>
    <w:rsid w:val="00664059"/>
    <w:rsid w:val="006B2AA7"/>
    <w:rsid w:val="006D502B"/>
    <w:rsid w:val="00702880"/>
    <w:rsid w:val="007169F9"/>
    <w:rsid w:val="00737017"/>
    <w:rsid w:val="007A74EE"/>
    <w:rsid w:val="0081732E"/>
    <w:rsid w:val="00831766"/>
    <w:rsid w:val="00845634"/>
    <w:rsid w:val="00874F81"/>
    <w:rsid w:val="00887B9F"/>
    <w:rsid w:val="008A6313"/>
    <w:rsid w:val="008B447A"/>
    <w:rsid w:val="008D0C52"/>
    <w:rsid w:val="008D5DE7"/>
    <w:rsid w:val="00917A3A"/>
    <w:rsid w:val="00924016"/>
    <w:rsid w:val="00924C2E"/>
    <w:rsid w:val="009406F4"/>
    <w:rsid w:val="00AC20E7"/>
    <w:rsid w:val="00B2593D"/>
    <w:rsid w:val="00B43701"/>
    <w:rsid w:val="00B940B1"/>
    <w:rsid w:val="00B971A9"/>
    <w:rsid w:val="00C30819"/>
    <w:rsid w:val="00C575BA"/>
    <w:rsid w:val="00C945F6"/>
    <w:rsid w:val="00C9696B"/>
    <w:rsid w:val="00CC63FE"/>
    <w:rsid w:val="00CC663B"/>
    <w:rsid w:val="00CD6684"/>
    <w:rsid w:val="00CE64D5"/>
    <w:rsid w:val="00D06B55"/>
    <w:rsid w:val="00DF2DE1"/>
    <w:rsid w:val="00DF42D9"/>
    <w:rsid w:val="00EB6E11"/>
    <w:rsid w:val="00ED67E8"/>
    <w:rsid w:val="00EF3B2E"/>
    <w:rsid w:val="00F155FD"/>
    <w:rsid w:val="00F91127"/>
    <w:rsid w:val="00FD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4.jpe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microsoft.com/office/2007/relationships/hdphoto" Target="media/hdphoto3.wdp"/><Relationship Id="rId10" Type="http://schemas.openxmlformats.org/officeDocument/2006/relationships/image" Target="media/image1.png"/><Relationship Id="rId4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17D7D-FDD4-41F4-823A-0C70E730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1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cp:lastPrinted>2018-05-21T12:26:00Z</cp:lastPrinted>
  <dcterms:created xsi:type="dcterms:W3CDTF">2018-07-10T10:32:00Z</dcterms:created>
  <dcterms:modified xsi:type="dcterms:W3CDTF">2018-07-10T10:32:00Z</dcterms:modified>
</cp:coreProperties>
</file>